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50C5B" w14:textId="77777777" w:rsidR="001B6B35" w:rsidRPr="008B0180" w:rsidRDefault="00440462" w:rsidP="00527DA3">
      <w:pPr>
        <w:tabs>
          <w:tab w:val="left" w:pos="9315"/>
        </w:tabs>
        <w:rPr>
          <w:rFonts w:asciiTheme="minorBidi" w:hAnsiTheme="minorBidi" w:cstheme="minorBidi"/>
        </w:rPr>
      </w:pPr>
      <w:bookmarkStart w:id="0" w:name="_GoBack"/>
      <w:bookmarkEnd w:id="0"/>
      <w:r w:rsidRPr="008B0180">
        <w:rPr>
          <w:rFonts w:asciiTheme="minorBidi" w:hAnsiTheme="minorBidi" w:cstheme="minorBidi"/>
          <w:noProof/>
          <w:lang w:eastAsia="zh-CN"/>
        </w:rPr>
        <w:drawing>
          <wp:anchor distT="0" distB="0" distL="114300" distR="114300" simplePos="0" relativeHeight="251673600" behindDoc="1" locked="0" layoutInCell="1" allowOverlap="1" wp14:anchorId="1E20CA5B" wp14:editId="6AFFD514">
            <wp:simplePos x="1992573" y="436728"/>
            <wp:positionH relativeFrom="margin">
              <wp:align>center</wp:align>
            </wp:positionH>
            <wp:positionV relativeFrom="margin">
              <wp:align>top</wp:align>
            </wp:positionV>
            <wp:extent cx="5462270" cy="2647950"/>
            <wp:effectExtent l="0" t="0" r="5080" b="0"/>
            <wp:wrapTight wrapText="bothSides">
              <wp:wrapPolygon edited="0">
                <wp:start x="0" y="0"/>
                <wp:lineTo x="0" y="21445"/>
                <wp:lineTo x="21545" y="21445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 Logo Col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2"/>
                    <a:stretch/>
                  </pic:blipFill>
                  <pic:spPr bwMode="auto">
                    <a:xfrm>
                      <a:off x="0" y="0"/>
                      <a:ext cx="547000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7F4B3" w14:textId="77777777" w:rsidR="00D7463B" w:rsidRPr="008B0180" w:rsidRDefault="00D7463B" w:rsidP="008D3D88">
      <w:pPr>
        <w:spacing w:after="360" w:line="240" w:lineRule="auto"/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5313313F" w14:textId="77777777" w:rsidR="00927A49" w:rsidRPr="008B0180" w:rsidRDefault="00927A49" w:rsidP="008230CE">
      <w:pPr>
        <w:spacing w:after="360" w:line="240" w:lineRule="auto"/>
        <w:rPr>
          <w:rFonts w:asciiTheme="minorBidi" w:hAnsiTheme="minorBidi" w:cstheme="minorBidi"/>
          <w:b/>
          <w:sz w:val="24"/>
          <w:szCs w:val="24"/>
        </w:rPr>
      </w:pPr>
    </w:p>
    <w:p w14:paraId="22551CE6" w14:textId="77777777" w:rsidR="008230CE" w:rsidRPr="008B0180" w:rsidRDefault="008230CE" w:rsidP="00440462">
      <w:pPr>
        <w:spacing w:after="0" w:line="240" w:lineRule="auto"/>
        <w:rPr>
          <w:rFonts w:asciiTheme="minorBidi" w:hAnsiTheme="minorBidi" w:cstheme="minorBidi"/>
          <w:b/>
          <w:sz w:val="60"/>
          <w:szCs w:val="60"/>
        </w:rPr>
      </w:pPr>
    </w:p>
    <w:p w14:paraId="36426352" w14:textId="77777777" w:rsidR="006B0034" w:rsidRPr="008B0180" w:rsidRDefault="006B0034" w:rsidP="00927A49">
      <w:pPr>
        <w:spacing w:after="360" w:line="240" w:lineRule="auto"/>
        <w:jc w:val="center"/>
        <w:rPr>
          <w:rFonts w:asciiTheme="minorBidi" w:hAnsiTheme="minorBidi" w:cstheme="minorBidi"/>
          <w:b/>
          <w:sz w:val="32"/>
          <w:szCs w:val="32"/>
        </w:rPr>
      </w:pPr>
    </w:p>
    <w:p w14:paraId="2BE90A5F" w14:textId="77777777" w:rsidR="006B0034" w:rsidRPr="008B0180" w:rsidRDefault="006B0034" w:rsidP="00927A49">
      <w:pPr>
        <w:spacing w:after="360" w:line="240" w:lineRule="auto"/>
        <w:jc w:val="center"/>
        <w:rPr>
          <w:rFonts w:asciiTheme="minorBidi" w:hAnsiTheme="minorBidi" w:cstheme="minorBidi"/>
          <w:b/>
          <w:sz w:val="60"/>
          <w:szCs w:val="60"/>
        </w:rPr>
      </w:pPr>
    </w:p>
    <w:p w14:paraId="263FA03A" w14:textId="77777777" w:rsidR="00D7463B" w:rsidRPr="008B0180" w:rsidRDefault="008D3D88" w:rsidP="00927A49">
      <w:pPr>
        <w:spacing w:after="360" w:line="240" w:lineRule="auto"/>
        <w:jc w:val="center"/>
        <w:rPr>
          <w:rFonts w:asciiTheme="minorBidi" w:hAnsiTheme="minorBidi" w:cstheme="minorBidi"/>
          <w:b/>
          <w:sz w:val="60"/>
          <w:szCs w:val="60"/>
        </w:rPr>
      </w:pPr>
      <w:r w:rsidRPr="008B0180">
        <w:rPr>
          <w:rFonts w:asciiTheme="minorBidi" w:hAnsiTheme="minorBidi" w:cstheme="minorBidi"/>
          <w:b/>
          <w:sz w:val="60"/>
          <w:szCs w:val="60"/>
        </w:rPr>
        <w:t>Partnership Opportunities</w:t>
      </w:r>
    </w:p>
    <w:p w14:paraId="71F29002" w14:textId="77777777" w:rsidR="00EB3160" w:rsidRPr="008B0180" w:rsidRDefault="006B0034" w:rsidP="004C26E0">
      <w:pPr>
        <w:jc w:val="center"/>
        <w:rPr>
          <w:rFonts w:asciiTheme="minorBidi" w:hAnsiTheme="minorBidi" w:cstheme="minorBidi"/>
        </w:rPr>
      </w:pPr>
      <w:r w:rsidRPr="008B0180">
        <w:rPr>
          <w:rFonts w:asciiTheme="minorBidi" w:hAnsiTheme="minorBidi" w:cstheme="minorBidi"/>
          <w:b/>
          <w:noProof/>
          <w:color w:val="E36C0A" w:themeColor="accent6" w:themeShade="BF"/>
          <w:sz w:val="20"/>
          <w:szCs w:val="20"/>
          <w:lang w:eastAsia="zh-CN"/>
        </w:rPr>
        <w:drawing>
          <wp:anchor distT="0" distB="0" distL="114300" distR="114300" simplePos="0" relativeHeight="251670528" behindDoc="0" locked="0" layoutInCell="1" allowOverlap="1" wp14:anchorId="739E602A" wp14:editId="1DDC2DDC">
            <wp:simplePos x="0" y="0"/>
            <wp:positionH relativeFrom="column">
              <wp:posOffset>4767770</wp:posOffset>
            </wp:positionH>
            <wp:positionV relativeFrom="paragraph">
              <wp:posOffset>333375</wp:posOffset>
            </wp:positionV>
            <wp:extent cx="2331720" cy="1554480"/>
            <wp:effectExtent l="38100" t="38100" r="30480" b="457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832" w:rsidRPr="008B0180">
        <w:rPr>
          <w:rFonts w:asciiTheme="minorBidi" w:hAnsiTheme="minorBidi" w:cstheme="minorBid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81B7A" wp14:editId="57A2E6E5">
                <wp:simplePos x="0" y="0"/>
                <wp:positionH relativeFrom="column">
                  <wp:posOffset>-892810</wp:posOffset>
                </wp:positionH>
                <wp:positionV relativeFrom="paragraph">
                  <wp:posOffset>133160</wp:posOffset>
                </wp:positionV>
                <wp:extent cx="8315325" cy="3657600"/>
                <wp:effectExtent l="0" t="0" r="9525" b="0"/>
                <wp:wrapNone/>
                <wp:docPr id="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5325" cy="3657600"/>
                        </a:xfrm>
                        <a:prstGeom prst="rect">
                          <a:avLst/>
                        </a:prstGeom>
                        <a:solidFill>
                          <a:srgbClr val="F16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A3F6" id="Rectangle 32" o:spid="_x0000_s1026" style="position:absolute;margin-left:-70.3pt;margin-top:10.5pt;width:654.75pt;height:4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" fillcolor="#f16025" stroked="f"/>
            </w:pict>
          </mc:Fallback>
        </mc:AlternateContent>
      </w:r>
      <w:r w:rsidR="00676C58" w:rsidRPr="008B0180">
        <w:rPr>
          <w:rFonts w:asciiTheme="minorBidi" w:hAnsiTheme="minorBidi" w:cstheme="minorBidi"/>
          <w:b/>
          <w:noProof/>
          <w:color w:val="E36C0A" w:themeColor="accent6" w:themeShade="BF"/>
          <w:sz w:val="20"/>
          <w:szCs w:val="20"/>
          <w:lang w:eastAsia="zh-CN"/>
        </w:rPr>
        <w:drawing>
          <wp:anchor distT="0" distB="0" distL="114300" distR="114300" simplePos="0" relativeHeight="251671552" behindDoc="0" locked="0" layoutInCell="1" allowOverlap="1" wp14:anchorId="1F80B549" wp14:editId="27B7800C">
            <wp:simplePos x="0" y="0"/>
            <wp:positionH relativeFrom="column">
              <wp:posOffset>2258060</wp:posOffset>
            </wp:positionH>
            <wp:positionV relativeFrom="paragraph">
              <wp:posOffset>332105</wp:posOffset>
            </wp:positionV>
            <wp:extent cx="2331720" cy="1554480"/>
            <wp:effectExtent l="38100" t="38100" r="30480" b="457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B8CC0" w14:textId="77777777" w:rsidR="00EB3160" w:rsidRPr="008B0180" w:rsidRDefault="00485893" w:rsidP="004C26E0">
      <w:pPr>
        <w:jc w:val="center"/>
        <w:rPr>
          <w:rFonts w:asciiTheme="minorBidi" w:hAnsiTheme="minorBidi" w:cstheme="minorBidi"/>
        </w:rPr>
      </w:pPr>
      <w:r w:rsidRPr="008B0180">
        <w:rPr>
          <w:rFonts w:asciiTheme="minorBidi" w:hAnsiTheme="minorBidi" w:cstheme="minorBidi"/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45B80D9F" wp14:editId="40EF6E9E">
            <wp:simplePos x="0" y="0"/>
            <wp:positionH relativeFrom="column">
              <wp:posOffset>-238315</wp:posOffset>
            </wp:positionH>
            <wp:positionV relativeFrom="paragraph">
              <wp:posOffset>1270</wp:posOffset>
            </wp:positionV>
            <wp:extent cx="2306320" cy="1554480"/>
            <wp:effectExtent l="38100" t="38100" r="36830" b="457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6" t="12641" r="964"/>
                    <a:stretch/>
                  </pic:blipFill>
                  <pic:spPr bwMode="auto">
                    <a:xfrm>
                      <a:off x="0" y="0"/>
                      <a:ext cx="2306320" cy="155448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34424" w14:textId="77777777" w:rsidR="00EB3160" w:rsidRPr="008B0180" w:rsidRDefault="00EB3160" w:rsidP="004C26E0">
      <w:pPr>
        <w:jc w:val="center"/>
        <w:rPr>
          <w:rFonts w:asciiTheme="minorBidi" w:hAnsiTheme="minorBidi" w:cstheme="minorBidi"/>
        </w:rPr>
      </w:pPr>
    </w:p>
    <w:p w14:paraId="4F7A013B" w14:textId="77777777" w:rsidR="00EB3160" w:rsidRPr="008B0180" w:rsidRDefault="00EB3160" w:rsidP="004C26E0">
      <w:pPr>
        <w:jc w:val="center"/>
        <w:rPr>
          <w:rFonts w:asciiTheme="minorBidi" w:hAnsiTheme="minorBidi" w:cstheme="minorBidi"/>
        </w:rPr>
      </w:pPr>
    </w:p>
    <w:p w14:paraId="168E05CF" w14:textId="77777777" w:rsidR="00EB3160" w:rsidRPr="008B0180" w:rsidRDefault="00EB3160" w:rsidP="004C26E0">
      <w:pPr>
        <w:jc w:val="center"/>
        <w:rPr>
          <w:rFonts w:asciiTheme="minorBidi" w:hAnsiTheme="minorBidi" w:cstheme="minorBidi"/>
        </w:rPr>
      </w:pPr>
    </w:p>
    <w:p w14:paraId="618193B7" w14:textId="77777777" w:rsidR="00EB3160" w:rsidRPr="008B0180" w:rsidRDefault="00EB3160" w:rsidP="004C26E0">
      <w:pPr>
        <w:jc w:val="center"/>
        <w:rPr>
          <w:rFonts w:asciiTheme="minorBidi" w:hAnsiTheme="minorBidi" w:cstheme="minorBidi"/>
        </w:rPr>
      </w:pPr>
    </w:p>
    <w:p w14:paraId="430CB231" w14:textId="77777777" w:rsidR="00EB3160" w:rsidRPr="008B0180" w:rsidRDefault="006B0034" w:rsidP="004C26E0">
      <w:pPr>
        <w:jc w:val="center"/>
        <w:rPr>
          <w:rFonts w:asciiTheme="minorBidi" w:hAnsiTheme="minorBidi" w:cstheme="minorBidi"/>
        </w:rPr>
      </w:pPr>
      <w:r w:rsidRPr="008B0180">
        <w:rPr>
          <w:rFonts w:asciiTheme="minorBidi" w:hAnsiTheme="minorBidi" w:cstheme="minorBidi"/>
          <w:noProof/>
          <w:lang w:eastAsia="zh-CN"/>
        </w:rPr>
        <w:drawing>
          <wp:anchor distT="0" distB="0" distL="114300" distR="114300" simplePos="0" relativeHeight="251665408" behindDoc="0" locked="0" layoutInCell="1" allowOverlap="1" wp14:anchorId="3C7385C8" wp14:editId="36E01017">
            <wp:simplePos x="0" y="0"/>
            <wp:positionH relativeFrom="column">
              <wp:posOffset>4764595</wp:posOffset>
            </wp:positionH>
            <wp:positionV relativeFrom="paragraph">
              <wp:posOffset>21590</wp:posOffset>
            </wp:positionV>
            <wp:extent cx="2331720" cy="1537970"/>
            <wp:effectExtent l="38100" t="38100" r="30480" b="431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3136"/>
                    <a:stretch/>
                  </pic:blipFill>
                  <pic:spPr bwMode="auto">
                    <a:xfrm>
                      <a:off x="0" y="0"/>
                      <a:ext cx="2331720" cy="153797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4CD6124E" wp14:editId="4B890CE8">
            <wp:simplePos x="0" y="0"/>
            <wp:positionH relativeFrom="column">
              <wp:posOffset>-237680</wp:posOffset>
            </wp:positionH>
            <wp:positionV relativeFrom="paragraph">
              <wp:posOffset>21590</wp:posOffset>
            </wp:positionV>
            <wp:extent cx="2303780" cy="1536700"/>
            <wp:effectExtent l="38100" t="38100" r="39370" b="444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1" b="2025"/>
                    <a:stretch/>
                  </pic:blipFill>
                  <pic:spPr bwMode="auto">
                    <a:xfrm>
                      <a:off x="0" y="0"/>
                      <a:ext cx="2303780" cy="15367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744" w:rsidRPr="008B0180">
        <w:rPr>
          <w:rFonts w:asciiTheme="minorBidi" w:hAnsiTheme="minorBidi" w:cstheme="minorBidi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63C10090" wp14:editId="7E3F7DCF">
            <wp:simplePos x="0" y="0"/>
            <wp:positionH relativeFrom="column">
              <wp:posOffset>2259965</wp:posOffset>
            </wp:positionH>
            <wp:positionV relativeFrom="paragraph">
              <wp:posOffset>33986</wp:posOffset>
            </wp:positionV>
            <wp:extent cx="2329891" cy="1532534"/>
            <wp:effectExtent l="38100" t="38100" r="32385" b="298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"/>
                    <a:stretch/>
                  </pic:blipFill>
                  <pic:spPr bwMode="auto">
                    <a:xfrm>
                      <a:off x="0" y="0"/>
                      <a:ext cx="2329891" cy="153253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CCC0E" w14:textId="77777777" w:rsidR="004C26E0" w:rsidRPr="008B0180" w:rsidRDefault="004C26E0" w:rsidP="004C26E0">
      <w:pPr>
        <w:pStyle w:val="BasicParagraph"/>
        <w:spacing w:line="240" w:lineRule="auto"/>
        <w:jc w:val="center"/>
        <w:rPr>
          <w:rFonts w:asciiTheme="minorBidi" w:hAnsiTheme="minorBidi" w:cstheme="minorBidi"/>
          <w:b/>
          <w:bCs/>
          <w:color w:val="F16025"/>
          <w:sz w:val="20"/>
          <w:szCs w:val="20"/>
        </w:rPr>
      </w:pPr>
    </w:p>
    <w:p w14:paraId="40CD0F26" w14:textId="77777777" w:rsidR="00EB3160" w:rsidRPr="008B0180" w:rsidRDefault="00EB3160" w:rsidP="004C26E0">
      <w:pPr>
        <w:pStyle w:val="BasicParagraph"/>
        <w:spacing w:line="240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15CB0B62" w14:textId="77777777" w:rsidR="00EB3160" w:rsidRPr="008B0180" w:rsidRDefault="00EB3160" w:rsidP="004C26E0">
      <w:pPr>
        <w:pStyle w:val="BasicParagraph"/>
        <w:spacing w:line="240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29807BA1" w14:textId="77777777" w:rsidR="00EB3160" w:rsidRPr="008B0180" w:rsidRDefault="00EB3160" w:rsidP="004C26E0">
      <w:pPr>
        <w:pStyle w:val="BasicParagraph"/>
        <w:spacing w:line="240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41139ED6" w14:textId="77777777" w:rsidR="00EB3160" w:rsidRPr="008B0180" w:rsidRDefault="00EB3160" w:rsidP="004C26E0">
      <w:pPr>
        <w:pStyle w:val="BasicParagraph"/>
        <w:spacing w:line="240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28C15F4B" w14:textId="77777777" w:rsidR="00EB3160" w:rsidRPr="008B0180" w:rsidRDefault="00EB3160" w:rsidP="00927A49">
      <w:pPr>
        <w:pStyle w:val="BasicParagraph"/>
        <w:spacing w:line="240" w:lineRule="auto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1D719B23" w14:textId="77777777" w:rsidR="00EB3160" w:rsidRPr="008B0180" w:rsidRDefault="00EB3160" w:rsidP="004C26E0">
      <w:pPr>
        <w:pStyle w:val="BasicParagraph"/>
        <w:spacing w:line="240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2A594DDB" w14:textId="77777777" w:rsidR="009230FA" w:rsidRPr="008B0180" w:rsidRDefault="009230FA" w:rsidP="00A2416F">
      <w:pPr>
        <w:pStyle w:val="BasicParagraph"/>
        <w:spacing w:line="276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</w:p>
    <w:p w14:paraId="3F0C909E" w14:textId="23ED66A9" w:rsidR="000827BD" w:rsidRPr="008B0180" w:rsidRDefault="00317E71" w:rsidP="00A2416F">
      <w:pPr>
        <w:pStyle w:val="BasicParagraph"/>
        <w:spacing w:line="276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16025"/>
          <w:sz w:val="32"/>
          <w:szCs w:val="32"/>
        </w:rPr>
        <w:t>March 10, 2019</w:t>
      </w:r>
    </w:p>
    <w:p w14:paraId="6014D0DE" w14:textId="77777777" w:rsidR="004C26E0" w:rsidRPr="008B0180" w:rsidRDefault="004C26E0" w:rsidP="00A2416F">
      <w:pPr>
        <w:pStyle w:val="BasicParagraph"/>
        <w:spacing w:line="276" w:lineRule="auto"/>
        <w:jc w:val="center"/>
        <w:rPr>
          <w:rFonts w:asciiTheme="minorBidi" w:hAnsiTheme="minorBidi" w:cstheme="minorBidi"/>
          <w:b/>
          <w:bCs/>
          <w:color w:val="F16025"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color w:val="F16025"/>
          <w:sz w:val="32"/>
          <w:szCs w:val="32"/>
        </w:rPr>
        <w:t>Pine Knoll Farms</w:t>
      </w:r>
    </w:p>
    <w:p w14:paraId="199DBBD4" w14:textId="77777777" w:rsidR="009642EC" w:rsidRPr="008B0180" w:rsidRDefault="007369E9" w:rsidP="0016158C">
      <w:pPr>
        <w:pStyle w:val="NoSpacing"/>
        <w:rPr>
          <w:rFonts w:asciiTheme="minorBidi" w:hAnsiTheme="minorBidi" w:cstheme="minorBidi"/>
          <w:b/>
        </w:rPr>
      </w:pPr>
      <w:r w:rsidRPr="008B0180">
        <w:rPr>
          <w:rFonts w:asciiTheme="minorBidi" w:hAnsiTheme="minorBidi" w:cstheme="minorBidi"/>
        </w:rPr>
        <w:br w:type="page"/>
      </w:r>
    </w:p>
    <w:p w14:paraId="18FB2528" w14:textId="33ABFD1F" w:rsidR="00FF1EB3" w:rsidRPr="008B0180" w:rsidRDefault="006A3F4A" w:rsidP="00E54A02">
      <w:pPr>
        <w:pStyle w:val="BasicParagraph"/>
        <w:rPr>
          <w:rFonts w:asciiTheme="minorBidi" w:hAnsiTheme="minorBidi" w:cstheme="minorBidi"/>
          <w:b/>
          <w:bCs/>
          <w:color w:val="FF6600"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201</w:t>
      </w:r>
      <w:r w:rsidR="00317E71">
        <w:rPr>
          <w:rFonts w:asciiTheme="minorBidi" w:hAnsiTheme="minorBidi" w:cstheme="minorBidi"/>
          <w:b/>
          <w:bCs/>
          <w:color w:val="FF6600"/>
          <w:sz w:val="32"/>
          <w:szCs w:val="32"/>
        </w:rPr>
        <w:t>9</w:t>
      </w:r>
      <w:r w:rsidR="00FF1EB3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 xml:space="preserve"> PARTNERSHIP OPPORTUNITIES</w:t>
      </w:r>
    </w:p>
    <w:p w14:paraId="75CD374F" w14:textId="77777777" w:rsidR="00E54A02" w:rsidRPr="008B0180" w:rsidRDefault="004D3651" w:rsidP="00E54A02">
      <w:pPr>
        <w:pStyle w:val="BasicParagraph"/>
        <w:rPr>
          <w:rFonts w:asciiTheme="minorBidi" w:hAnsiTheme="minorBidi" w:cstheme="minorBidi"/>
          <w:b/>
          <w:bCs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sz w:val="32"/>
          <w:szCs w:val="32"/>
        </w:rPr>
        <w:t>PRESENTING</w:t>
      </w:r>
      <w:r w:rsidR="00E54A02" w:rsidRPr="008B0180">
        <w:rPr>
          <w:rFonts w:asciiTheme="minorBidi" w:hAnsiTheme="minorBidi" w:cstheme="minorBidi"/>
          <w:b/>
          <w:bCs/>
          <w:sz w:val="32"/>
          <w:szCs w:val="32"/>
        </w:rPr>
        <w:t xml:space="preserve"> SPONSOR </w:t>
      </w: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$10</w:t>
      </w:r>
      <w:r w:rsidR="00E54A02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,000</w:t>
      </w:r>
      <w:r w:rsidR="00851CCB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 xml:space="preserve"> </w:t>
      </w:r>
    </w:p>
    <w:p w14:paraId="5CCFD25A" w14:textId="77777777" w:rsidR="00E54A02" w:rsidRPr="008B0180" w:rsidRDefault="00851CCB" w:rsidP="00851CCB">
      <w:pPr>
        <w:pStyle w:val="Body0"/>
        <w:rPr>
          <w:rFonts w:asciiTheme="minorBidi" w:hAnsiTheme="minorBidi" w:cstheme="minorBidi"/>
        </w:rPr>
      </w:pPr>
      <w:r w:rsidRPr="008B0180">
        <w:rPr>
          <w:rFonts w:asciiTheme="minorBidi" w:hAnsiTheme="minorBidi" w:cstheme="minorBidi"/>
        </w:rPr>
        <w:t>One Opportunity Available</w:t>
      </w:r>
    </w:p>
    <w:p w14:paraId="2BC59BE4" w14:textId="77777777" w:rsidR="00851CCB" w:rsidRPr="008B0180" w:rsidRDefault="00851CCB" w:rsidP="00E54A02">
      <w:pPr>
        <w:pStyle w:val="BasicParagraph"/>
        <w:rPr>
          <w:rFonts w:asciiTheme="minorBidi" w:hAnsiTheme="minorBidi" w:cstheme="minorBidi"/>
        </w:rPr>
      </w:pPr>
    </w:p>
    <w:p w14:paraId="56FA4175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</w:rPr>
      </w:pPr>
      <w:r w:rsidRPr="008B0180">
        <w:rPr>
          <w:rFonts w:asciiTheme="minorBidi" w:hAnsiTheme="minorBidi" w:cstheme="minorBidi"/>
        </w:rPr>
        <w:t xml:space="preserve">REQUESTS OF A </w:t>
      </w:r>
      <w:r w:rsidR="0042731B" w:rsidRPr="008B0180">
        <w:rPr>
          <w:rFonts w:asciiTheme="minorBidi" w:hAnsiTheme="minorBidi" w:cstheme="minorBidi"/>
        </w:rPr>
        <w:t>PRESENTING</w:t>
      </w:r>
      <w:r w:rsidRPr="008B0180">
        <w:rPr>
          <w:rFonts w:asciiTheme="minorBidi" w:hAnsiTheme="minorBidi" w:cstheme="minorBidi"/>
        </w:rPr>
        <w:t xml:space="preserve"> SPONSOR</w:t>
      </w:r>
    </w:p>
    <w:p w14:paraId="59AE1838" w14:textId="77777777" w:rsidR="00851CCB" w:rsidRPr="008B0180" w:rsidRDefault="00851CCB" w:rsidP="00851CCB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06E3F9B5" w14:textId="77777777" w:rsidR="00E54A02" w:rsidRPr="008B0180" w:rsidRDefault="004D3651" w:rsidP="00E54A02">
      <w:pPr>
        <w:pStyle w:val="BasicParagraph"/>
        <w:numPr>
          <w:ilvl w:val="0"/>
          <w:numId w:val="23"/>
        </w:numPr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sz w:val="20"/>
          <w:szCs w:val="20"/>
        </w:rPr>
        <w:t>A minimum donation of $10</w:t>
      </w:r>
      <w:r w:rsidR="00E54A02" w:rsidRPr="008B0180">
        <w:rPr>
          <w:rFonts w:asciiTheme="minorBidi" w:hAnsiTheme="minorBidi" w:cstheme="minorBidi"/>
          <w:sz w:val="20"/>
          <w:szCs w:val="20"/>
        </w:rPr>
        <w:t>,000</w:t>
      </w:r>
    </w:p>
    <w:p w14:paraId="72EF54AA" w14:textId="77777777" w:rsidR="00E54A02" w:rsidRPr="008B0180" w:rsidRDefault="00E54A02" w:rsidP="00E54A02">
      <w:pPr>
        <w:pStyle w:val="BasicParagraph"/>
        <w:numPr>
          <w:ilvl w:val="0"/>
          <w:numId w:val="23"/>
        </w:numPr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Internal promotion of Bonne Santé to employees </w:t>
      </w:r>
    </w:p>
    <w:p w14:paraId="628FFBA3" w14:textId="77777777" w:rsidR="00E54A02" w:rsidRPr="008B0180" w:rsidRDefault="00E54A02" w:rsidP="00E54A02">
      <w:pPr>
        <w:pStyle w:val="BasicParagraph"/>
        <w:numPr>
          <w:ilvl w:val="0"/>
          <w:numId w:val="23"/>
        </w:numPr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sz w:val="20"/>
          <w:szCs w:val="20"/>
        </w:rPr>
        <w:t>External promotion of Bonne Santé through marketing when applicable</w:t>
      </w:r>
    </w:p>
    <w:p w14:paraId="48B57C0C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</w:rPr>
      </w:pPr>
    </w:p>
    <w:p w14:paraId="7564BE69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</w:rPr>
      </w:pPr>
      <w:r w:rsidRPr="008B0180">
        <w:rPr>
          <w:rFonts w:asciiTheme="minorBidi" w:hAnsiTheme="minorBidi" w:cstheme="minorBidi"/>
        </w:rPr>
        <w:t>BENEFITS PROVIDED BY THE NATIONAL KIDNEY FOUNDATION</w:t>
      </w:r>
    </w:p>
    <w:p w14:paraId="34E9AB1F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03568A2D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22"/>
          <w:szCs w:val="22"/>
        </w:rPr>
      </w:pPr>
      <w:r w:rsidRPr="008B0180">
        <w:rPr>
          <w:rFonts w:asciiTheme="minorBidi" w:hAnsiTheme="minorBidi" w:cstheme="minorBidi"/>
          <w:sz w:val="22"/>
          <w:szCs w:val="22"/>
        </w:rPr>
        <w:t>Pre-Event</w:t>
      </w:r>
    </w:p>
    <w:p w14:paraId="29FF7F85" w14:textId="7B8BCA24" w:rsidR="00E54A02" w:rsidRPr="008B0180" w:rsidRDefault="00E54A02" w:rsidP="00E54A02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Company name cited as </w:t>
      </w:r>
      <w:r w:rsidR="0042731B" w:rsidRPr="008B0180">
        <w:rPr>
          <w:rFonts w:asciiTheme="minorBidi" w:hAnsiTheme="minorBidi" w:cstheme="minorBidi"/>
          <w:sz w:val="20"/>
          <w:szCs w:val="20"/>
        </w:rPr>
        <w:t>Presenting</w:t>
      </w:r>
      <w:r w:rsidRPr="008B0180">
        <w:rPr>
          <w:rFonts w:asciiTheme="minorBidi" w:hAnsiTheme="minorBidi" w:cstheme="minorBidi"/>
          <w:sz w:val="20"/>
          <w:szCs w:val="20"/>
        </w:rPr>
        <w:t xml:space="preserve"> Sponsor throughout</w:t>
      </w:r>
      <w:r w:rsidR="004B746B" w:rsidRPr="008B0180">
        <w:rPr>
          <w:rFonts w:asciiTheme="minorBidi" w:hAnsiTheme="minorBidi" w:cstheme="minorBidi"/>
          <w:sz w:val="20"/>
          <w:szCs w:val="20"/>
        </w:rPr>
        <w:t xml:space="preserve"> 201</w:t>
      </w:r>
      <w:r w:rsidR="004C7E00">
        <w:rPr>
          <w:rFonts w:asciiTheme="minorBidi" w:hAnsiTheme="minorBidi" w:cstheme="minorBidi"/>
          <w:sz w:val="20"/>
          <w:szCs w:val="20"/>
        </w:rPr>
        <w:t>9</w:t>
      </w:r>
      <w:r w:rsidR="004B746B" w:rsidRPr="008B0180">
        <w:rPr>
          <w:rFonts w:asciiTheme="minorBidi" w:hAnsiTheme="minorBidi" w:cstheme="minorBidi"/>
          <w:sz w:val="20"/>
          <w:szCs w:val="20"/>
        </w:rPr>
        <w:t xml:space="preserve"> </w:t>
      </w:r>
      <w:r w:rsidRPr="008B0180">
        <w:rPr>
          <w:rFonts w:asciiTheme="minorBidi" w:hAnsiTheme="minorBidi" w:cstheme="minorBidi"/>
          <w:sz w:val="20"/>
          <w:szCs w:val="20"/>
        </w:rPr>
        <w:t xml:space="preserve">Bonne Santé media promotions and press releases </w:t>
      </w:r>
    </w:p>
    <w:p w14:paraId="49CBDA5F" w14:textId="77777777" w:rsidR="00691D73" w:rsidRPr="008B0180" w:rsidRDefault="00E54A02" w:rsidP="00E54A02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</w:t>
      </w:r>
      <w:r w:rsidR="0042731B" w:rsidRPr="008B0180">
        <w:rPr>
          <w:rFonts w:asciiTheme="minorBidi" w:hAnsiTheme="minorBidi" w:cstheme="minorBidi"/>
          <w:sz w:val="20"/>
          <w:szCs w:val="20"/>
        </w:rPr>
        <w:t>ogo will be included on</w:t>
      </w:r>
      <w:r w:rsidR="0055264E" w:rsidRPr="008B0180">
        <w:rPr>
          <w:rFonts w:asciiTheme="minorBidi" w:hAnsiTheme="minorBidi" w:cstheme="minorBidi"/>
          <w:sz w:val="20"/>
          <w:szCs w:val="20"/>
        </w:rPr>
        <w:t xml:space="preserve"> printed </w:t>
      </w:r>
      <w:r w:rsidR="0042731B" w:rsidRPr="008B0180">
        <w:rPr>
          <w:rFonts w:asciiTheme="minorBidi" w:hAnsiTheme="minorBidi" w:cstheme="minorBidi"/>
          <w:sz w:val="20"/>
          <w:szCs w:val="20"/>
        </w:rPr>
        <w:t xml:space="preserve">and digital </w:t>
      </w:r>
      <w:r w:rsidR="0055264E" w:rsidRPr="008B0180">
        <w:rPr>
          <w:rFonts w:asciiTheme="minorBidi" w:hAnsiTheme="minorBidi" w:cstheme="minorBidi"/>
          <w:sz w:val="20"/>
          <w:szCs w:val="20"/>
        </w:rPr>
        <w:t>event communications</w:t>
      </w:r>
      <w:r w:rsidR="00691D73" w:rsidRPr="008B0180">
        <w:rPr>
          <w:rFonts w:asciiTheme="minorBidi" w:hAnsiTheme="minorBidi" w:cstheme="minorBidi"/>
          <w:sz w:val="20"/>
          <w:szCs w:val="20"/>
        </w:rPr>
        <w:t>, including:</w:t>
      </w:r>
    </w:p>
    <w:p w14:paraId="2C854C2C" w14:textId="77777777" w:rsidR="00691D73" w:rsidRPr="008B0180" w:rsidRDefault="00691D73" w:rsidP="00691D73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Poster (Approximately 250)</w:t>
      </w:r>
    </w:p>
    <w:p w14:paraId="10C80FC6" w14:textId="77777777" w:rsidR="00691D73" w:rsidRPr="008B0180" w:rsidRDefault="00691D73" w:rsidP="00691D73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S</w:t>
      </w:r>
      <w:r w:rsidR="0042731B" w:rsidRPr="008B0180">
        <w:rPr>
          <w:rFonts w:asciiTheme="minorBidi" w:hAnsiTheme="minorBidi" w:cstheme="minorBidi"/>
          <w:sz w:val="20"/>
          <w:szCs w:val="20"/>
        </w:rPr>
        <w:t>ave the date</w:t>
      </w:r>
      <w:r w:rsidRPr="008B0180">
        <w:rPr>
          <w:rFonts w:asciiTheme="minorBidi" w:hAnsiTheme="minorBidi" w:cstheme="minorBidi"/>
          <w:sz w:val="20"/>
          <w:szCs w:val="20"/>
        </w:rPr>
        <w:t xml:space="preserve"> (Approximately 500)</w:t>
      </w:r>
    </w:p>
    <w:p w14:paraId="6611E5F6" w14:textId="77777777" w:rsidR="00E54A02" w:rsidRPr="008B0180" w:rsidRDefault="00691D73" w:rsidP="00691D73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I</w:t>
      </w:r>
      <w:r w:rsidR="0042731B" w:rsidRPr="008B0180">
        <w:rPr>
          <w:rFonts w:asciiTheme="minorBidi" w:hAnsiTheme="minorBidi" w:cstheme="minorBidi"/>
          <w:sz w:val="20"/>
          <w:szCs w:val="20"/>
        </w:rPr>
        <w:t>nvite</w:t>
      </w:r>
      <w:r w:rsidRPr="008B0180">
        <w:rPr>
          <w:rFonts w:asciiTheme="minorBidi" w:hAnsiTheme="minorBidi" w:cstheme="minorBidi"/>
          <w:sz w:val="20"/>
          <w:szCs w:val="20"/>
        </w:rPr>
        <w:t xml:space="preserve"> (Approximately 500)</w:t>
      </w:r>
    </w:p>
    <w:p w14:paraId="57AFEFB3" w14:textId="77777777" w:rsidR="00691D73" w:rsidRPr="008B0180" w:rsidRDefault="00691D73" w:rsidP="00691D73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Bonne Santé webpage</w:t>
      </w:r>
    </w:p>
    <w:p w14:paraId="138B7DFF" w14:textId="77777777" w:rsidR="00E54A02" w:rsidRPr="008B0180" w:rsidRDefault="00E54A02" w:rsidP="00E54A02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Company </w:t>
      </w:r>
      <w:r w:rsidR="004A1D03" w:rsidRPr="008B0180">
        <w:rPr>
          <w:rFonts w:asciiTheme="minorBidi" w:hAnsiTheme="minorBidi" w:cstheme="minorBidi"/>
          <w:sz w:val="20"/>
          <w:szCs w:val="20"/>
        </w:rPr>
        <w:t>logo</w:t>
      </w:r>
      <w:r w:rsidRPr="008B0180">
        <w:rPr>
          <w:rFonts w:asciiTheme="minorBidi" w:hAnsiTheme="minorBidi" w:cstheme="minorBidi"/>
          <w:sz w:val="20"/>
          <w:szCs w:val="20"/>
        </w:rPr>
        <w:t xml:space="preserve"> cited on NKF serving Alabama, Georgia and Mississippi Facebook page regarding Bonne Santé</w:t>
      </w:r>
    </w:p>
    <w:p w14:paraId="238480EA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2D5255DE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2"/>
          <w:szCs w:val="22"/>
        </w:rPr>
        <w:t>Day of Event</w:t>
      </w:r>
    </w:p>
    <w:p w14:paraId="4AB4FCB7" w14:textId="77777777" w:rsidR="00E54A02" w:rsidRPr="008B0180" w:rsidRDefault="00A36D92" w:rsidP="00E54A02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sz w:val="20"/>
          <w:szCs w:val="20"/>
        </w:rPr>
        <w:t>2</w:t>
      </w:r>
      <w:r w:rsidR="0055264E" w:rsidRPr="008B0180">
        <w:rPr>
          <w:rFonts w:asciiTheme="minorBidi" w:hAnsiTheme="minorBidi" w:cstheme="minorBidi"/>
          <w:sz w:val="20"/>
          <w:szCs w:val="20"/>
        </w:rPr>
        <w:t xml:space="preserve"> </w:t>
      </w:r>
      <w:r w:rsidR="0042731B" w:rsidRPr="008B0180">
        <w:rPr>
          <w:rFonts w:asciiTheme="minorBidi" w:hAnsiTheme="minorBidi" w:cstheme="minorBidi"/>
          <w:sz w:val="20"/>
          <w:szCs w:val="20"/>
        </w:rPr>
        <w:t>Tables</w:t>
      </w:r>
      <w:r w:rsidR="00FC71DB" w:rsidRPr="008B0180">
        <w:rPr>
          <w:rFonts w:asciiTheme="minorBidi" w:hAnsiTheme="minorBidi" w:cstheme="minorBidi"/>
          <w:sz w:val="20"/>
          <w:szCs w:val="20"/>
        </w:rPr>
        <w:t xml:space="preserve"> for</w:t>
      </w:r>
      <w:r w:rsidR="0055264E" w:rsidRPr="008B0180">
        <w:rPr>
          <w:rFonts w:asciiTheme="minorBidi" w:hAnsiTheme="minorBidi" w:cstheme="minorBidi"/>
          <w:sz w:val="20"/>
          <w:szCs w:val="20"/>
        </w:rPr>
        <w:t xml:space="preserve"> Bonne Santé event</w:t>
      </w:r>
      <w:r w:rsidRPr="008B0180">
        <w:rPr>
          <w:rFonts w:asciiTheme="minorBidi" w:hAnsiTheme="minorBidi" w:cstheme="minorBidi"/>
          <w:sz w:val="20"/>
          <w:szCs w:val="20"/>
        </w:rPr>
        <w:t xml:space="preserve"> (reserved seating for sixteen guests)</w:t>
      </w:r>
    </w:p>
    <w:p w14:paraId="1C4FD4DF" w14:textId="2F8C76BF" w:rsidR="00C27DF1" w:rsidRPr="008B0180" w:rsidRDefault="004C7E00" w:rsidP="00C27DF1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/>
          <w:sz w:val="20"/>
          <w:szCs w:val="20"/>
        </w:rPr>
        <w:t xml:space="preserve">2 </w:t>
      </w:r>
      <w:r w:rsidR="00C27DF1" w:rsidRPr="008B0180">
        <w:rPr>
          <w:rFonts w:asciiTheme="minorBidi" w:hAnsiTheme="minorBidi" w:cstheme="minorBidi"/>
          <w:sz w:val="20"/>
          <w:szCs w:val="20"/>
        </w:rPr>
        <w:t>advertisement</w:t>
      </w:r>
      <w:r>
        <w:rPr>
          <w:rFonts w:asciiTheme="minorBidi" w:hAnsiTheme="minorBidi" w:cstheme="minorBidi"/>
          <w:sz w:val="20"/>
          <w:szCs w:val="20"/>
        </w:rPr>
        <w:t>s</w:t>
      </w:r>
      <w:r w:rsidR="00C27DF1" w:rsidRPr="008B0180">
        <w:rPr>
          <w:rFonts w:asciiTheme="minorBidi" w:hAnsiTheme="minorBidi" w:cstheme="minorBidi"/>
          <w:sz w:val="20"/>
          <w:szCs w:val="20"/>
        </w:rPr>
        <w:t xml:space="preserve"> in </w:t>
      </w:r>
      <w:r w:rsidR="009831F0" w:rsidRPr="008B0180">
        <w:rPr>
          <w:rFonts w:asciiTheme="minorBidi" w:hAnsiTheme="minorBidi" w:cstheme="minorBidi"/>
          <w:sz w:val="20"/>
          <w:szCs w:val="20"/>
        </w:rPr>
        <w:t xml:space="preserve">the </w:t>
      </w:r>
      <w:r>
        <w:rPr>
          <w:rFonts w:asciiTheme="minorBidi" w:hAnsiTheme="minorBidi" w:cstheme="minorBidi"/>
          <w:sz w:val="20"/>
          <w:szCs w:val="20"/>
        </w:rPr>
        <w:t xml:space="preserve">virtual </w:t>
      </w:r>
      <w:r w:rsidR="00C27DF1" w:rsidRPr="008B0180">
        <w:rPr>
          <w:rFonts w:asciiTheme="minorBidi" w:hAnsiTheme="minorBidi" w:cstheme="minorBidi"/>
          <w:sz w:val="20"/>
          <w:szCs w:val="20"/>
        </w:rPr>
        <w:t>event program</w:t>
      </w:r>
    </w:p>
    <w:p w14:paraId="3DA62110" w14:textId="77777777" w:rsidR="00C27DF1" w:rsidRPr="008B0180" w:rsidRDefault="0055264E" w:rsidP="00C27DF1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1</w:t>
      </w:r>
      <w:r w:rsidR="00C27DF1" w:rsidRPr="008B0180">
        <w:rPr>
          <w:rFonts w:asciiTheme="minorBidi" w:hAnsiTheme="minorBidi" w:cstheme="minorBidi"/>
          <w:sz w:val="20"/>
          <w:szCs w:val="20"/>
        </w:rPr>
        <w:t xml:space="preserve"> Company booth provided at the Bonne Santé venue where information and/or samples may be distributed</w:t>
      </w:r>
    </w:p>
    <w:p w14:paraId="61C50E18" w14:textId="77777777" w:rsidR="00E54A02" w:rsidRPr="008B0180" w:rsidRDefault="00691D73" w:rsidP="00E54A02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</w:t>
      </w:r>
      <w:r w:rsidR="00E54A02" w:rsidRPr="008B0180">
        <w:rPr>
          <w:rFonts w:asciiTheme="minorBidi" w:hAnsiTheme="minorBidi" w:cstheme="minorBidi"/>
          <w:sz w:val="20"/>
          <w:szCs w:val="20"/>
        </w:rPr>
        <w:t xml:space="preserve">ompany logo </w:t>
      </w:r>
      <w:r w:rsidRPr="008B0180">
        <w:rPr>
          <w:rFonts w:asciiTheme="minorBidi" w:hAnsiTheme="minorBidi" w:cstheme="minorBidi"/>
          <w:sz w:val="20"/>
          <w:szCs w:val="20"/>
        </w:rPr>
        <w:t xml:space="preserve">will be included </w:t>
      </w:r>
      <w:r w:rsidR="00E54A02" w:rsidRPr="008B0180">
        <w:rPr>
          <w:rFonts w:asciiTheme="minorBidi" w:hAnsiTheme="minorBidi" w:cstheme="minorBidi"/>
          <w:sz w:val="20"/>
          <w:szCs w:val="20"/>
        </w:rPr>
        <w:t>on event signage</w:t>
      </w:r>
    </w:p>
    <w:p w14:paraId="5FBA9C30" w14:textId="77777777" w:rsidR="009831F0" w:rsidRPr="008B0180" w:rsidRDefault="00E54A02" w:rsidP="00E54A02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Verbal recognition during the Bonne Santé ceremony</w:t>
      </w:r>
    </w:p>
    <w:p w14:paraId="1506C5BE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3FDCB781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22"/>
          <w:szCs w:val="22"/>
          <w:u w:val="thick"/>
        </w:rPr>
      </w:pPr>
      <w:r w:rsidRPr="008B0180">
        <w:rPr>
          <w:rFonts w:asciiTheme="minorBidi" w:hAnsiTheme="minorBidi" w:cstheme="minorBidi"/>
          <w:sz w:val="22"/>
          <w:szCs w:val="22"/>
        </w:rPr>
        <w:t>Post Event</w:t>
      </w:r>
    </w:p>
    <w:p w14:paraId="1178B385" w14:textId="77777777" w:rsidR="00E54A02" w:rsidRPr="008B0180" w:rsidRDefault="00E54A02" w:rsidP="00E54A02">
      <w:pPr>
        <w:pStyle w:val="BasicParagraph"/>
        <w:numPr>
          <w:ilvl w:val="0"/>
          <w:numId w:val="26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Recognition on the NKF serving Alabama, Georgia and Mississippi’s website, indicating post-event results</w:t>
      </w:r>
    </w:p>
    <w:p w14:paraId="5E8BBF1F" w14:textId="60A331DC" w:rsidR="00E54A02" w:rsidRPr="008B0180" w:rsidRDefault="00E54A02" w:rsidP="00E54A02">
      <w:pPr>
        <w:pStyle w:val="BasicParagraph"/>
        <w:numPr>
          <w:ilvl w:val="0"/>
          <w:numId w:val="26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cited in Bonne Santé post-event press release</w:t>
      </w:r>
    </w:p>
    <w:p w14:paraId="2409FD2E" w14:textId="458440BB" w:rsidR="006A3F4A" w:rsidRPr="008B0180" w:rsidRDefault="006A3F4A" w:rsidP="006A3F4A">
      <w:pPr>
        <w:pStyle w:val="BasicParagraph"/>
        <w:ind w:left="720"/>
        <w:rPr>
          <w:rFonts w:asciiTheme="minorBidi" w:hAnsiTheme="minorBidi" w:cstheme="minorBidi"/>
          <w:sz w:val="20"/>
          <w:szCs w:val="20"/>
          <w:u w:val="thick"/>
        </w:rPr>
      </w:pPr>
    </w:p>
    <w:p w14:paraId="322FDEE1" w14:textId="6FBCB7B6" w:rsidR="00E54A02" w:rsidRPr="008B0180" w:rsidRDefault="0001131B" w:rsidP="00E54A02">
      <w:pPr>
        <w:spacing w:after="0" w:line="240" w:lineRule="auto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w:drawing>
          <wp:anchor distT="0" distB="0" distL="114300" distR="114300" simplePos="0" relativeHeight="251703296" behindDoc="0" locked="0" layoutInCell="1" allowOverlap="1" wp14:anchorId="78E1FD5C" wp14:editId="27703C2B">
            <wp:simplePos x="0" y="0"/>
            <wp:positionH relativeFrom="column">
              <wp:posOffset>4851400</wp:posOffset>
            </wp:positionH>
            <wp:positionV relativeFrom="paragraph">
              <wp:posOffset>391795</wp:posOffset>
            </wp:positionV>
            <wp:extent cx="2331720" cy="1554480"/>
            <wp:effectExtent l="38100" t="38100" r="30480" b="457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w:drawing>
          <wp:anchor distT="0" distB="0" distL="114300" distR="114300" simplePos="0" relativeHeight="251702272" behindDoc="0" locked="0" layoutInCell="1" allowOverlap="1" wp14:anchorId="70228A90" wp14:editId="2FAC2EB0">
            <wp:simplePos x="0" y="0"/>
            <wp:positionH relativeFrom="column">
              <wp:posOffset>2337435</wp:posOffset>
            </wp:positionH>
            <wp:positionV relativeFrom="paragraph">
              <wp:posOffset>391795</wp:posOffset>
            </wp:positionV>
            <wp:extent cx="2331720" cy="1554480"/>
            <wp:effectExtent l="38100" t="38100" r="30480" b="457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w:drawing>
          <wp:anchor distT="0" distB="0" distL="114300" distR="114300" simplePos="0" relativeHeight="251701248" behindDoc="0" locked="0" layoutInCell="1" allowOverlap="1" wp14:anchorId="15F70253" wp14:editId="10369654">
            <wp:simplePos x="0" y="0"/>
            <wp:positionH relativeFrom="column">
              <wp:posOffset>-297815</wp:posOffset>
            </wp:positionH>
            <wp:positionV relativeFrom="paragraph">
              <wp:posOffset>400050</wp:posOffset>
            </wp:positionV>
            <wp:extent cx="2331720" cy="1554480"/>
            <wp:effectExtent l="38100" t="38100" r="30480" b="457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F4A"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E28D1F" wp14:editId="3375F737">
                <wp:simplePos x="0" y="0"/>
                <wp:positionH relativeFrom="column">
                  <wp:posOffset>-861695</wp:posOffset>
                </wp:positionH>
                <wp:positionV relativeFrom="paragraph">
                  <wp:posOffset>161290</wp:posOffset>
                </wp:positionV>
                <wp:extent cx="8315325" cy="1947545"/>
                <wp:effectExtent l="0" t="0" r="9525" b="0"/>
                <wp:wrapNone/>
                <wp:docPr id="3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5325" cy="1947545"/>
                        </a:xfrm>
                        <a:prstGeom prst="rect">
                          <a:avLst/>
                        </a:prstGeom>
                        <a:solidFill>
                          <a:srgbClr val="F16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F268E" id="Rectangle 32" o:spid="_x0000_s1026" style="position:absolute;margin-left:-67.85pt;margin-top:12.7pt;width:654.75pt;height:153.3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" fillcolor="#f16025" stroked="f"/>
            </w:pict>
          </mc:Fallback>
        </mc:AlternateContent>
      </w:r>
      <w:r w:rsidR="00E54A02" w:rsidRPr="008B0180">
        <w:rPr>
          <w:rFonts w:asciiTheme="minorBidi" w:hAnsiTheme="minorBidi" w:cstheme="minorBidi"/>
          <w:b/>
          <w:bCs/>
          <w:color w:val="F16025"/>
          <w:sz w:val="26"/>
          <w:szCs w:val="26"/>
        </w:rPr>
        <w:br w:type="page"/>
      </w:r>
    </w:p>
    <w:p w14:paraId="718636AD" w14:textId="54EB03B7" w:rsidR="00E54A02" w:rsidRPr="008B0180" w:rsidRDefault="004B746B" w:rsidP="00E54A02">
      <w:pPr>
        <w:pStyle w:val="BasicParagraph"/>
        <w:rPr>
          <w:rFonts w:asciiTheme="minorBidi" w:hAnsiTheme="minorBidi" w:cstheme="minorBidi"/>
          <w:b/>
          <w:bCs/>
          <w:color w:val="FF6600"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201</w:t>
      </w:r>
      <w:r w:rsidR="00317E71">
        <w:rPr>
          <w:rFonts w:asciiTheme="minorBidi" w:hAnsiTheme="minorBidi" w:cstheme="minorBidi"/>
          <w:b/>
          <w:bCs/>
          <w:color w:val="FF6600"/>
          <w:sz w:val="32"/>
          <w:szCs w:val="32"/>
        </w:rPr>
        <w:t>9</w:t>
      </w:r>
      <w:r w:rsidR="00FF1EB3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 xml:space="preserve"> PARTNERSHIP OPPORTUNITIES</w:t>
      </w:r>
    </w:p>
    <w:p w14:paraId="44EC7BFD" w14:textId="77777777" w:rsidR="004B746B" w:rsidRPr="008B0180" w:rsidRDefault="004B746B" w:rsidP="00E54A02">
      <w:pPr>
        <w:pStyle w:val="BasicParagraph"/>
        <w:rPr>
          <w:rFonts w:asciiTheme="minorBidi" w:hAnsiTheme="minorBidi" w:cstheme="minorBidi"/>
          <w:b/>
          <w:bCs/>
          <w:sz w:val="32"/>
          <w:szCs w:val="32"/>
        </w:rPr>
      </w:pPr>
    </w:p>
    <w:p w14:paraId="3F5D7D8A" w14:textId="77777777" w:rsidR="00E54A02" w:rsidRPr="008B0180" w:rsidRDefault="00817821" w:rsidP="00E54A02">
      <w:pPr>
        <w:pStyle w:val="BasicParagraph"/>
        <w:rPr>
          <w:rFonts w:asciiTheme="minorBidi" w:hAnsiTheme="minorBidi" w:cstheme="minorBidi"/>
          <w:b/>
          <w:bCs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sz w:val="32"/>
          <w:szCs w:val="32"/>
        </w:rPr>
        <w:t>GOURMET</w:t>
      </w:r>
      <w:r w:rsidR="00E54A02" w:rsidRPr="008B0180">
        <w:rPr>
          <w:rFonts w:asciiTheme="minorBidi" w:hAnsiTheme="minorBidi" w:cstheme="minorBidi"/>
          <w:b/>
          <w:bCs/>
          <w:sz w:val="32"/>
          <w:szCs w:val="32"/>
        </w:rPr>
        <w:t xml:space="preserve"> SPONSOR </w:t>
      </w:r>
      <w:r w:rsidR="004D3651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$7,5</w:t>
      </w:r>
      <w:r w:rsidR="00E54A02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00</w:t>
      </w:r>
    </w:p>
    <w:p w14:paraId="00A5EECE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</w:rPr>
      </w:pPr>
    </w:p>
    <w:p w14:paraId="78C6F5E0" w14:textId="3147177B" w:rsidR="00E54A02" w:rsidRPr="008B0180" w:rsidRDefault="00E54A02" w:rsidP="00E54A02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Company name cited as </w:t>
      </w:r>
      <w:r w:rsidR="00197FC8" w:rsidRPr="008B0180">
        <w:rPr>
          <w:rFonts w:asciiTheme="minorBidi" w:hAnsiTheme="minorBidi" w:cstheme="minorBidi"/>
          <w:sz w:val="20"/>
          <w:szCs w:val="20"/>
        </w:rPr>
        <w:t xml:space="preserve">Gourmet </w:t>
      </w:r>
      <w:r w:rsidRPr="008B0180">
        <w:rPr>
          <w:rFonts w:asciiTheme="minorBidi" w:hAnsiTheme="minorBidi" w:cstheme="minorBidi"/>
          <w:sz w:val="20"/>
          <w:szCs w:val="20"/>
        </w:rPr>
        <w:t>Sponsor throughout</w:t>
      </w:r>
      <w:r w:rsidR="004B746B" w:rsidRPr="008B0180">
        <w:rPr>
          <w:rFonts w:asciiTheme="minorBidi" w:hAnsiTheme="minorBidi" w:cstheme="minorBidi"/>
          <w:sz w:val="20"/>
          <w:szCs w:val="20"/>
        </w:rPr>
        <w:t xml:space="preserve"> 201</w:t>
      </w:r>
      <w:r w:rsidR="004C7E00">
        <w:rPr>
          <w:rFonts w:asciiTheme="minorBidi" w:hAnsiTheme="minorBidi" w:cstheme="minorBidi"/>
          <w:sz w:val="20"/>
          <w:szCs w:val="20"/>
        </w:rPr>
        <w:t>9</w:t>
      </w:r>
      <w:r w:rsidRPr="008B0180">
        <w:rPr>
          <w:rFonts w:asciiTheme="minorBidi" w:hAnsiTheme="minorBidi" w:cstheme="minorBidi"/>
          <w:sz w:val="20"/>
          <w:szCs w:val="20"/>
        </w:rPr>
        <w:t xml:space="preserve"> Bonne Santé media promotions and press releases </w:t>
      </w:r>
    </w:p>
    <w:p w14:paraId="03D3968E" w14:textId="77777777" w:rsidR="00B57BD4" w:rsidRPr="008B0180" w:rsidRDefault="00B57BD4" w:rsidP="00B57BD4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 will be included on printed and digital event communications, including:</w:t>
      </w:r>
    </w:p>
    <w:p w14:paraId="67436E1F" w14:textId="77777777" w:rsidR="00B57BD4" w:rsidRPr="008B0180" w:rsidRDefault="00B57BD4" w:rsidP="00B57BD4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Poster (Approximately 250)</w:t>
      </w:r>
    </w:p>
    <w:p w14:paraId="20E47F5E" w14:textId="77777777" w:rsidR="00B57BD4" w:rsidRPr="008B0180" w:rsidRDefault="00B57BD4" w:rsidP="00B57BD4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Save the date (Approximately 500)</w:t>
      </w:r>
    </w:p>
    <w:p w14:paraId="78F70665" w14:textId="77777777" w:rsidR="00B57BD4" w:rsidRPr="008B0180" w:rsidRDefault="00B57BD4" w:rsidP="00B57BD4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Invite (Approximately 500)</w:t>
      </w:r>
    </w:p>
    <w:p w14:paraId="37BD5B4F" w14:textId="77777777" w:rsidR="00B57BD4" w:rsidRPr="008B0180" w:rsidRDefault="00B57BD4" w:rsidP="00B57BD4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Bonne Santé webpage</w:t>
      </w:r>
    </w:p>
    <w:p w14:paraId="7664C109" w14:textId="77777777" w:rsidR="00E54A02" w:rsidRPr="008B0180" w:rsidRDefault="00B3094B" w:rsidP="00E54A02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</w:t>
      </w:r>
      <w:r w:rsidR="00E54A02" w:rsidRPr="008B0180">
        <w:rPr>
          <w:rFonts w:asciiTheme="minorBidi" w:hAnsiTheme="minorBidi" w:cstheme="minorBidi"/>
          <w:sz w:val="20"/>
          <w:szCs w:val="20"/>
        </w:rPr>
        <w:t xml:space="preserve"> cited on NKF serving Alabama, Georgia and Mississippi Facebook page regarding Bonne Santé</w:t>
      </w:r>
    </w:p>
    <w:p w14:paraId="124E6039" w14:textId="77777777" w:rsidR="00E54A02" w:rsidRPr="008B0180" w:rsidRDefault="0055264E" w:rsidP="00E54A02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b/>
          <w:bCs/>
          <w:sz w:val="20"/>
          <w:szCs w:val="20"/>
        </w:rPr>
      </w:pPr>
      <w:r w:rsidRPr="008B0180">
        <w:rPr>
          <w:rFonts w:asciiTheme="minorBidi" w:hAnsiTheme="minorBidi" w:cstheme="minorBidi"/>
          <w:b/>
          <w:bCs/>
          <w:sz w:val="20"/>
          <w:szCs w:val="20"/>
        </w:rPr>
        <w:t xml:space="preserve">1 </w:t>
      </w:r>
      <w:r w:rsidR="00B57BD4" w:rsidRPr="008B0180">
        <w:rPr>
          <w:rFonts w:asciiTheme="minorBidi" w:hAnsiTheme="minorBidi" w:cstheme="minorBidi"/>
          <w:b/>
          <w:bCs/>
          <w:sz w:val="20"/>
          <w:szCs w:val="20"/>
        </w:rPr>
        <w:t xml:space="preserve">Table </w:t>
      </w:r>
      <w:r w:rsidR="00FC71DB" w:rsidRPr="008B0180">
        <w:rPr>
          <w:rFonts w:asciiTheme="minorBidi" w:hAnsiTheme="minorBidi" w:cstheme="minorBidi"/>
          <w:b/>
          <w:bCs/>
          <w:sz w:val="20"/>
          <w:szCs w:val="20"/>
        </w:rPr>
        <w:t>for</w:t>
      </w:r>
      <w:r w:rsidR="00A36D92" w:rsidRPr="008B0180">
        <w:rPr>
          <w:rFonts w:asciiTheme="minorBidi" w:hAnsiTheme="minorBidi" w:cstheme="minorBidi"/>
          <w:b/>
          <w:bCs/>
          <w:sz w:val="20"/>
          <w:szCs w:val="20"/>
        </w:rPr>
        <w:t xml:space="preserve"> Bonne Santé event (</w:t>
      </w:r>
      <w:r w:rsidR="0034199F" w:rsidRPr="008B0180">
        <w:rPr>
          <w:rFonts w:asciiTheme="minorBidi" w:hAnsiTheme="minorBidi" w:cstheme="minorBidi"/>
          <w:b/>
          <w:bCs/>
          <w:sz w:val="20"/>
          <w:szCs w:val="20"/>
        </w:rPr>
        <w:t>reserved seating</w:t>
      </w:r>
      <w:r w:rsidR="00A36D92" w:rsidRPr="008B0180">
        <w:rPr>
          <w:rFonts w:asciiTheme="minorBidi" w:hAnsiTheme="minorBidi" w:cstheme="minorBidi"/>
          <w:b/>
          <w:bCs/>
          <w:sz w:val="20"/>
          <w:szCs w:val="20"/>
        </w:rPr>
        <w:t xml:space="preserve"> for eight guests)</w:t>
      </w:r>
    </w:p>
    <w:p w14:paraId="63CE1830" w14:textId="05BC7E6E" w:rsidR="00C27DF1" w:rsidRPr="004C7E00" w:rsidRDefault="00C27DF1" w:rsidP="00C27DF1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bCs/>
          <w:sz w:val="20"/>
          <w:szCs w:val="20"/>
        </w:rPr>
      </w:pPr>
      <w:r w:rsidRPr="004C7E00">
        <w:rPr>
          <w:rFonts w:asciiTheme="minorBidi" w:hAnsiTheme="minorBidi" w:cstheme="minorBidi"/>
          <w:bCs/>
          <w:sz w:val="20"/>
          <w:szCs w:val="20"/>
        </w:rPr>
        <w:t>1 advertisement in</w:t>
      </w:r>
      <w:r w:rsidR="004C7E00" w:rsidRPr="004C7E00">
        <w:rPr>
          <w:rFonts w:asciiTheme="minorBidi" w:hAnsiTheme="minorBidi" w:cstheme="minorBidi"/>
          <w:bCs/>
          <w:sz w:val="20"/>
          <w:szCs w:val="20"/>
        </w:rPr>
        <w:t xml:space="preserve"> the virtual</w:t>
      </w:r>
      <w:r w:rsidRPr="004C7E00">
        <w:rPr>
          <w:rFonts w:asciiTheme="minorBidi" w:hAnsiTheme="minorBidi" w:cstheme="minorBidi"/>
          <w:bCs/>
          <w:sz w:val="20"/>
          <w:szCs w:val="20"/>
        </w:rPr>
        <w:t xml:space="preserve"> event program</w:t>
      </w:r>
    </w:p>
    <w:p w14:paraId="7482CD17" w14:textId="77777777" w:rsidR="00E54A02" w:rsidRPr="008B0180" w:rsidRDefault="00E54A02" w:rsidP="00E54A02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 will be included on event signage</w:t>
      </w:r>
    </w:p>
    <w:p w14:paraId="5902DB86" w14:textId="77777777" w:rsidR="00E54A02" w:rsidRPr="008B0180" w:rsidRDefault="00E54A02" w:rsidP="00E54A02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Verbal recognition during the Bonne Santé ceremony</w:t>
      </w:r>
    </w:p>
    <w:p w14:paraId="5DAC7A5F" w14:textId="77777777" w:rsidR="00E54A02" w:rsidRPr="008B0180" w:rsidRDefault="00E54A02" w:rsidP="00E54A02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3CDF6E6C" w14:textId="77777777" w:rsidR="004B746B" w:rsidRPr="008B0180" w:rsidRDefault="004B746B" w:rsidP="00E54A02">
      <w:pPr>
        <w:spacing w:after="0" w:line="240" w:lineRule="auto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</w:p>
    <w:p w14:paraId="629BEBE4" w14:textId="77777777" w:rsidR="004B746B" w:rsidRPr="008B0180" w:rsidRDefault="004B746B" w:rsidP="004B746B">
      <w:pPr>
        <w:pStyle w:val="BasicParagraph"/>
        <w:rPr>
          <w:rFonts w:asciiTheme="minorBidi" w:hAnsiTheme="minorBidi" w:cstheme="minorBidi"/>
          <w:b/>
          <w:bCs/>
          <w:sz w:val="32"/>
          <w:szCs w:val="32"/>
        </w:rPr>
      </w:pPr>
    </w:p>
    <w:p w14:paraId="12B56EAF" w14:textId="77777777" w:rsidR="004B746B" w:rsidRPr="008B0180" w:rsidRDefault="004B746B" w:rsidP="004B746B">
      <w:pPr>
        <w:pStyle w:val="BasicParagraph"/>
        <w:rPr>
          <w:rFonts w:asciiTheme="minorBidi" w:hAnsiTheme="minorBidi" w:cstheme="minorBidi"/>
          <w:b/>
          <w:bCs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sz w:val="32"/>
          <w:szCs w:val="32"/>
        </w:rPr>
        <w:t xml:space="preserve">CHEF SPONSOR </w:t>
      </w: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$5,000</w:t>
      </w:r>
    </w:p>
    <w:p w14:paraId="5563F5C8" w14:textId="77777777" w:rsidR="004B746B" w:rsidRPr="008B0180" w:rsidRDefault="004B746B" w:rsidP="004B746B">
      <w:pPr>
        <w:pStyle w:val="BasicParagraph"/>
        <w:rPr>
          <w:rFonts w:asciiTheme="minorBidi" w:hAnsiTheme="minorBidi" w:cstheme="minorBidi"/>
        </w:rPr>
      </w:pPr>
    </w:p>
    <w:p w14:paraId="76D8DB0F" w14:textId="780F6054" w:rsidR="004B746B" w:rsidRPr="008B0180" w:rsidRDefault="004B746B" w:rsidP="004B746B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name cited as Chef Sponsor throughout 201</w:t>
      </w:r>
      <w:r w:rsidR="004C7E00">
        <w:rPr>
          <w:rFonts w:asciiTheme="minorBidi" w:hAnsiTheme="minorBidi" w:cstheme="minorBidi"/>
          <w:sz w:val="20"/>
          <w:szCs w:val="20"/>
        </w:rPr>
        <w:t>9</w:t>
      </w:r>
      <w:r w:rsidRPr="008B0180">
        <w:rPr>
          <w:rFonts w:asciiTheme="minorBidi" w:hAnsiTheme="minorBidi" w:cstheme="minorBidi"/>
          <w:sz w:val="20"/>
          <w:szCs w:val="20"/>
        </w:rPr>
        <w:t xml:space="preserve"> Bonne Santé media promotions and press releases </w:t>
      </w:r>
    </w:p>
    <w:p w14:paraId="7858D3BE" w14:textId="77777777" w:rsidR="004B746B" w:rsidRPr="008B0180" w:rsidRDefault="004B746B" w:rsidP="004B746B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 will be included on printed and digital event communications, including:</w:t>
      </w:r>
    </w:p>
    <w:p w14:paraId="02C025A0" w14:textId="77777777" w:rsidR="004B746B" w:rsidRPr="008B0180" w:rsidRDefault="004B746B" w:rsidP="004B746B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Poster (Approximately 250)</w:t>
      </w:r>
    </w:p>
    <w:p w14:paraId="20701982" w14:textId="77777777" w:rsidR="004B746B" w:rsidRPr="008B0180" w:rsidRDefault="004B746B" w:rsidP="004B746B">
      <w:pPr>
        <w:pStyle w:val="BasicParagraph"/>
        <w:numPr>
          <w:ilvl w:val="1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Bonne Santé webpage</w:t>
      </w:r>
    </w:p>
    <w:p w14:paraId="078F546B" w14:textId="77777777" w:rsidR="004B746B" w:rsidRPr="008B0180" w:rsidRDefault="004B746B" w:rsidP="004B746B">
      <w:pPr>
        <w:pStyle w:val="BasicParagraph"/>
        <w:numPr>
          <w:ilvl w:val="0"/>
          <w:numId w:val="24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 cited on NKF serving Alabama, Georgia and Mississippi Facebook page regarding Bonne Santé</w:t>
      </w:r>
    </w:p>
    <w:p w14:paraId="20A63C3A" w14:textId="77777777" w:rsidR="004B746B" w:rsidRPr="008B0180" w:rsidRDefault="004B746B" w:rsidP="004B746B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24614F1E" w14:textId="77777777" w:rsidR="004B746B" w:rsidRPr="008B0180" w:rsidRDefault="004B746B" w:rsidP="004B746B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b/>
          <w:bCs/>
          <w:sz w:val="20"/>
          <w:szCs w:val="20"/>
        </w:rPr>
      </w:pPr>
      <w:r w:rsidRPr="008B0180">
        <w:rPr>
          <w:rFonts w:asciiTheme="minorBidi" w:hAnsiTheme="minorBidi" w:cstheme="minorBidi"/>
          <w:b/>
          <w:bCs/>
          <w:sz w:val="20"/>
          <w:szCs w:val="20"/>
        </w:rPr>
        <w:t>1 Group ticket to Bonne Santé event (entry for four guests)</w:t>
      </w:r>
    </w:p>
    <w:p w14:paraId="442507C4" w14:textId="4071CC4E" w:rsidR="004B746B" w:rsidRPr="004C7E00" w:rsidRDefault="004C7E00" w:rsidP="004B746B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bCs/>
          <w:sz w:val="20"/>
          <w:szCs w:val="20"/>
        </w:rPr>
      </w:pPr>
      <w:r w:rsidRPr="004C7E00">
        <w:rPr>
          <w:rFonts w:asciiTheme="minorBidi" w:hAnsiTheme="minorBidi" w:cstheme="minorBidi"/>
          <w:bCs/>
          <w:sz w:val="20"/>
          <w:szCs w:val="20"/>
        </w:rPr>
        <w:t xml:space="preserve">1 </w:t>
      </w:r>
      <w:r w:rsidR="004B746B" w:rsidRPr="004C7E00">
        <w:rPr>
          <w:rFonts w:asciiTheme="minorBidi" w:hAnsiTheme="minorBidi" w:cstheme="minorBidi"/>
          <w:bCs/>
          <w:sz w:val="20"/>
          <w:szCs w:val="20"/>
        </w:rPr>
        <w:t>advertisement in</w:t>
      </w:r>
      <w:r w:rsidRPr="004C7E00">
        <w:rPr>
          <w:rFonts w:asciiTheme="minorBidi" w:hAnsiTheme="minorBidi" w:cstheme="minorBidi"/>
          <w:bCs/>
          <w:sz w:val="20"/>
          <w:szCs w:val="20"/>
        </w:rPr>
        <w:t xml:space="preserve"> the virtual</w:t>
      </w:r>
      <w:r w:rsidR="004B746B" w:rsidRPr="004C7E00">
        <w:rPr>
          <w:rFonts w:asciiTheme="minorBidi" w:hAnsiTheme="minorBidi" w:cstheme="minorBidi"/>
          <w:bCs/>
          <w:sz w:val="20"/>
          <w:szCs w:val="20"/>
        </w:rPr>
        <w:t xml:space="preserve"> event program</w:t>
      </w:r>
    </w:p>
    <w:p w14:paraId="5BA7CA2F" w14:textId="77777777" w:rsidR="004B746B" w:rsidRPr="008B0180" w:rsidRDefault="004B746B" w:rsidP="004B746B">
      <w:pPr>
        <w:pStyle w:val="BasicParagraph"/>
        <w:numPr>
          <w:ilvl w:val="0"/>
          <w:numId w:val="25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 will be included on event signage</w:t>
      </w:r>
    </w:p>
    <w:p w14:paraId="4F046110" w14:textId="77777777" w:rsidR="004B746B" w:rsidRPr="008B0180" w:rsidRDefault="004B746B" w:rsidP="004B746B">
      <w:pPr>
        <w:pStyle w:val="BasicParagraph"/>
        <w:rPr>
          <w:rFonts w:asciiTheme="minorBidi" w:hAnsiTheme="minorBidi" w:cstheme="minorBidi"/>
          <w:sz w:val="10"/>
          <w:szCs w:val="10"/>
        </w:rPr>
      </w:pPr>
    </w:p>
    <w:p w14:paraId="760C838B" w14:textId="77777777" w:rsidR="004B746B" w:rsidRPr="008B0180" w:rsidRDefault="004B746B" w:rsidP="004B746B">
      <w:pPr>
        <w:spacing w:after="0" w:line="240" w:lineRule="auto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w:drawing>
          <wp:anchor distT="0" distB="0" distL="114300" distR="114300" simplePos="0" relativeHeight="251723776" behindDoc="0" locked="0" layoutInCell="1" allowOverlap="1" wp14:anchorId="11C9DFEF" wp14:editId="08A08581">
            <wp:simplePos x="0" y="0"/>
            <wp:positionH relativeFrom="column">
              <wp:posOffset>4782820</wp:posOffset>
            </wp:positionH>
            <wp:positionV relativeFrom="paragraph">
              <wp:posOffset>1238885</wp:posOffset>
            </wp:positionV>
            <wp:extent cx="2331720" cy="1554480"/>
            <wp:effectExtent l="38100" t="38100" r="30480" b="457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w:drawing>
          <wp:anchor distT="0" distB="0" distL="114300" distR="114300" simplePos="0" relativeHeight="251721728" behindDoc="0" locked="0" layoutInCell="1" allowOverlap="1" wp14:anchorId="112E69C0" wp14:editId="3C9BB3F5">
            <wp:simplePos x="0" y="0"/>
            <wp:positionH relativeFrom="column">
              <wp:posOffset>-225425</wp:posOffset>
            </wp:positionH>
            <wp:positionV relativeFrom="paragraph">
              <wp:posOffset>1224915</wp:posOffset>
            </wp:positionV>
            <wp:extent cx="2331720" cy="1554480"/>
            <wp:effectExtent l="38100" t="38100" r="30480" b="457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w:drawing>
          <wp:anchor distT="0" distB="0" distL="114300" distR="114300" simplePos="0" relativeHeight="251722752" behindDoc="0" locked="0" layoutInCell="1" allowOverlap="1" wp14:anchorId="3C53833D" wp14:editId="6ADE8EB4">
            <wp:simplePos x="0" y="0"/>
            <wp:positionH relativeFrom="column">
              <wp:posOffset>2294255</wp:posOffset>
            </wp:positionH>
            <wp:positionV relativeFrom="paragraph">
              <wp:posOffset>1232535</wp:posOffset>
            </wp:positionV>
            <wp:extent cx="2331720" cy="1554480"/>
            <wp:effectExtent l="38100" t="38100" r="30480" b="457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b/>
          <w:bCs/>
          <w:noProof/>
          <w:color w:val="F16025"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157D88" wp14:editId="0E7DCB36">
                <wp:simplePos x="0" y="0"/>
                <wp:positionH relativeFrom="column">
                  <wp:posOffset>-862330</wp:posOffset>
                </wp:positionH>
                <wp:positionV relativeFrom="paragraph">
                  <wp:posOffset>1027620</wp:posOffset>
                </wp:positionV>
                <wp:extent cx="8315325" cy="1947545"/>
                <wp:effectExtent l="0" t="0" r="9525" b="0"/>
                <wp:wrapNone/>
                <wp:docPr id="3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5325" cy="1947545"/>
                        </a:xfrm>
                        <a:prstGeom prst="rect">
                          <a:avLst/>
                        </a:prstGeom>
                        <a:solidFill>
                          <a:srgbClr val="F16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018A8" id="Rectangle 32" o:spid="_x0000_s1026" style="position:absolute;margin-left:-67.9pt;margin-top:80.9pt;width:654.75pt;height:153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" fillcolor="#f16025" stroked="f"/>
            </w:pict>
          </mc:Fallback>
        </mc:AlternateContent>
      </w:r>
      <w:r w:rsidRPr="008B0180">
        <w:rPr>
          <w:rFonts w:asciiTheme="minorBidi" w:hAnsiTheme="minorBidi" w:cstheme="minorBidi"/>
          <w:b/>
          <w:bCs/>
          <w:color w:val="F16025"/>
          <w:sz w:val="26"/>
          <w:szCs w:val="26"/>
        </w:rPr>
        <w:br w:type="page"/>
      </w:r>
    </w:p>
    <w:p w14:paraId="591F5871" w14:textId="77777777" w:rsidR="004B746B" w:rsidRPr="008B0180" w:rsidRDefault="004B746B" w:rsidP="00E54A02">
      <w:pPr>
        <w:spacing w:after="0" w:line="240" w:lineRule="auto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</w:p>
    <w:p w14:paraId="55677DC4" w14:textId="77777777" w:rsidR="004B746B" w:rsidRPr="008B0180" w:rsidRDefault="004B746B" w:rsidP="00E54A02">
      <w:pPr>
        <w:spacing w:after="0" w:line="240" w:lineRule="auto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</w:p>
    <w:p w14:paraId="7E50AB68" w14:textId="77777777" w:rsidR="004B746B" w:rsidRPr="008B0180" w:rsidRDefault="004B746B" w:rsidP="00E54A02">
      <w:pPr>
        <w:spacing w:after="0" w:line="240" w:lineRule="auto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</w:p>
    <w:p w14:paraId="77CCA180" w14:textId="6016EAB9" w:rsidR="00616EDF" w:rsidRPr="008B0180" w:rsidRDefault="004B746B" w:rsidP="00FF1EB3">
      <w:pPr>
        <w:pStyle w:val="BasicParagraph"/>
        <w:rPr>
          <w:rFonts w:asciiTheme="minorBidi" w:hAnsiTheme="minorBidi" w:cstheme="minorBidi"/>
          <w:b/>
          <w:bCs/>
          <w:color w:val="FF6600"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201</w:t>
      </w:r>
      <w:r w:rsidR="00317E71">
        <w:rPr>
          <w:rFonts w:asciiTheme="minorBidi" w:hAnsiTheme="minorBidi" w:cstheme="minorBidi"/>
          <w:b/>
          <w:bCs/>
          <w:color w:val="FF6600"/>
          <w:sz w:val="32"/>
          <w:szCs w:val="32"/>
        </w:rPr>
        <w:t>9</w:t>
      </w:r>
      <w:r w:rsidR="00FF1EB3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 xml:space="preserve"> PARTNERSHIP OPPORTUNITIES</w:t>
      </w:r>
    </w:p>
    <w:p w14:paraId="005C9AEC" w14:textId="77777777" w:rsidR="004B746B" w:rsidRPr="008B0180" w:rsidRDefault="004B746B" w:rsidP="00FF1EB3">
      <w:pPr>
        <w:pStyle w:val="BasicParagraph"/>
        <w:rPr>
          <w:rFonts w:asciiTheme="minorBidi" w:hAnsiTheme="minorBidi" w:cstheme="minorBidi"/>
          <w:b/>
          <w:bCs/>
          <w:color w:val="FF6600"/>
          <w:sz w:val="32"/>
          <w:szCs w:val="32"/>
        </w:rPr>
      </w:pPr>
    </w:p>
    <w:p w14:paraId="7BB0071A" w14:textId="77777777" w:rsidR="00F338FD" w:rsidRPr="008B0180" w:rsidRDefault="00A36D92" w:rsidP="00EF67BE">
      <w:pPr>
        <w:widowControl w:val="0"/>
        <w:spacing w:after="0" w:line="288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sz w:val="32"/>
          <w:szCs w:val="32"/>
        </w:rPr>
        <w:t>A LA CARTE</w:t>
      </w:r>
      <w:r w:rsidR="006C4E85" w:rsidRPr="008B0180">
        <w:rPr>
          <w:rFonts w:asciiTheme="minorBidi" w:hAnsiTheme="minorBidi" w:cstheme="minorBidi"/>
          <w:b/>
          <w:bCs/>
          <w:sz w:val="32"/>
          <w:szCs w:val="32"/>
        </w:rPr>
        <w:t xml:space="preserve"> SPONSOR </w:t>
      </w: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$</w:t>
      </w:r>
      <w:r w:rsidR="00D03BEE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2,5</w:t>
      </w:r>
      <w:r w:rsidR="00A16C5A"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00</w:t>
      </w:r>
    </w:p>
    <w:p w14:paraId="2B0D7991" w14:textId="77777777" w:rsidR="004B343C" w:rsidRPr="008B0180" w:rsidRDefault="004B343C" w:rsidP="00EF67BE">
      <w:pPr>
        <w:widowControl w:val="0"/>
        <w:spacing w:after="0" w:line="288" w:lineRule="auto"/>
        <w:rPr>
          <w:rFonts w:asciiTheme="minorBidi" w:hAnsiTheme="minorBidi" w:cstheme="minorBidi"/>
          <w:b/>
          <w:bCs/>
          <w:sz w:val="24"/>
          <w:szCs w:val="24"/>
        </w:rPr>
      </w:pPr>
    </w:p>
    <w:p w14:paraId="3EFD80F9" w14:textId="662A3824" w:rsidR="001E173E" w:rsidRPr="008B0180" w:rsidRDefault="00F338FD" w:rsidP="00F338FD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Company name cited as </w:t>
      </w:r>
      <w:r w:rsidR="00D03BEE" w:rsidRPr="008B0180">
        <w:rPr>
          <w:rFonts w:asciiTheme="minorBidi" w:hAnsiTheme="minorBidi" w:cstheme="minorBidi"/>
          <w:sz w:val="20"/>
          <w:szCs w:val="20"/>
        </w:rPr>
        <w:t>A La Carte</w:t>
      </w:r>
      <w:r w:rsidR="00524399" w:rsidRPr="008B0180">
        <w:rPr>
          <w:rFonts w:asciiTheme="minorBidi" w:hAnsiTheme="minorBidi" w:cstheme="minorBidi"/>
          <w:sz w:val="20"/>
          <w:szCs w:val="20"/>
        </w:rPr>
        <w:t xml:space="preserve"> </w:t>
      </w:r>
      <w:r w:rsidRPr="008B0180">
        <w:rPr>
          <w:rFonts w:asciiTheme="minorBidi" w:hAnsiTheme="minorBidi" w:cstheme="minorBidi"/>
          <w:sz w:val="20"/>
          <w:szCs w:val="20"/>
        </w:rPr>
        <w:t xml:space="preserve">Sponsor </w:t>
      </w:r>
      <w:r w:rsidR="001E173E" w:rsidRPr="008B0180">
        <w:rPr>
          <w:rFonts w:asciiTheme="minorBidi" w:hAnsiTheme="minorBidi" w:cstheme="minorBidi"/>
          <w:sz w:val="20"/>
          <w:szCs w:val="20"/>
        </w:rPr>
        <w:t>throughout</w:t>
      </w:r>
      <w:r w:rsidR="004B746B" w:rsidRPr="008B0180">
        <w:rPr>
          <w:rFonts w:asciiTheme="minorBidi" w:hAnsiTheme="minorBidi" w:cstheme="minorBidi"/>
          <w:sz w:val="20"/>
          <w:szCs w:val="20"/>
        </w:rPr>
        <w:t xml:space="preserve"> 201</w:t>
      </w:r>
      <w:r w:rsidR="004C7E00">
        <w:rPr>
          <w:rFonts w:asciiTheme="minorBidi" w:hAnsiTheme="minorBidi" w:cstheme="minorBidi"/>
          <w:sz w:val="20"/>
          <w:szCs w:val="20"/>
        </w:rPr>
        <w:t>9</w:t>
      </w:r>
      <w:r w:rsidR="004B746B" w:rsidRPr="008B0180">
        <w:rPr>
          <w:rFonts w:asciiTheme="minorBidi" w:hAnsiTheme="minorBidi" w:cstheme="minorBidi"/>
          <w:sz w:val="20"/>
          <w:szCs w:val="20"/>
        </w:rPr>
        <w:t xml:space="preserve"> </w:t>
      </w:r>
      <w:r w:rsidR="001E173E" w:rsidRPr="008B0180">
        <w:rPr>
          <w:rFonts w:asciiTheme="minorBidi" w:hAnsiTheme="minorBidi" w:cstheme="minorBidi"/>
          <w:sz w:val="20"/>
          <w:szCs w:val="20"/>
        </w:rPr>
        <w:t>Bonne Santé media promotions and press releases</w:t>
      </w:r>
    </w:p>
    <w:p w14:paraId="1E49AD5F" w14:textId="77777777" w:rsidR="00F338FD" w:rsidRPr="008B0180" w:rsidRDefault="00F338FD" w:rsidP="00F338FD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Company </w:t>
      </w:r>
      <w:r w:rsidR="00A254FB" w:rsidRPr="008B0180">
        <w:rPr>
          <w:rFonts w:asciiTheme="minorBidi" w:hAnsiTheme="minorBidi" w:cstheme="minorBidi"/>
          <w:sz w:val="20"/>
          <w:szCs w:val="20"/>
        </w:rPr>
        <w:t xml:space="preserve">logo </w:t>
      </w:r>
      <w:r w:rsidRPr="008B0180">
        <w:rPr>
          <w:rFonts w:asciiTheme="minorBidi" w:hAnsiTheme="minorBidi" w:cstheme="minorBidi"/>
          <w:sz w:val="20"/>
          <w:szCs w:val="20"/>
        </w:rPr>
        <w:t>wi</w:t>
      </w:r>
      <w:r w:rsidR="004B343C" w:rsidRPr="008B0180">
        <w:rPr>
          <w:rFonts w:asciiTheme="minorBidi" w:hAnsiTheme="minorBidi" w:cstheme="minorBidi"/>
          <w:sz w:val="20"/>
          <w:szCs w:val="20"/>
        </w:rPr>
        <w:t xml:space="preserve">ll be included </w:t>
      </w:r>
      <w:r w:rsidR="00B57BD4" w:rsidRPr="008B0180">
        <w:rPr>
          <w:rFonts w:asciiTheme="minorBidi" w:hAnsiTheme="minorBidi" w:cstheme="minorBidi"/>
          <w:sz w:val="20"/>
          <w:szCs w:val="20"/>
        </w:rPr>
        <w:t>on Bonne Santé webpage</w:t>
      </w:r>
    </w:p>
    <w:p w14:paraId="0B8CD1FB" w14:textId="77777777" w:rsidR="001E173E" w:rsidRPr="008B0180" w:rsidRDefault="00B3094B" w:rsidP="004B746B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>Company logo</w:t>
      </w:r>
      <w:r w:rsidR="001E173E" w:rsidRPr="008B0180">
        <w:rPr>
          <w:rFonts w:asciiTheme="minorBidi" w:hAnsiTheme="minorBidi" w:cstheme="minorBidi"/>
          <w:sz w:val="20"/>
          <w:szCs w:val="20"/>
        </w:rPr>
        <w:t xml:space="preserve"> cited on NKF serving Alabama, Georgia and Mississippi Facebook page regarding Bonne Santé</w:t>
      </w:r>
    </w:p>
    <w:p w14:paraId="1D3F68E0" w14:textId="77777777" w:rsidR="00A36D92" w:rsidRPr="008B0180" w:rsidRDefault="00A36D92" w:rsidP="00F338FD">
      <w:pPr>
        <w:pStyle w:val="BasicParagraph"/>
        <w:numPr>
          <w:ilvl w:val="0"/>
          <w:numId w:val="30"/>
        </w:numPr>
        <w:rPr>
          <w:rFonts w:asciiTheme="minorBidi" w:hAnsiTheme="minorBidi" w:cstheme="minorBidi"/>
          <w:b/>
          <w:bCs/>
          <w:sz w:val="20"/>
          <w:szCs w:val="20"/>
        </w:rPr>
      </w:pPr>
      <w:r w:rsidRPr="008B0180">
        <w:rPr>
          <w:rFonts w:asciiTheme="minorBidi" w:hAnsiTheme="minorBidi" w:cstheme="minorBidi"/>
          <w:b/>
          <w:bCs/>
          <w:sz w:val="20"/>
          <w:szCs w:val="20"/>
        </w:rPr>
        <w:t>2 Individual tickets to Bonne Santé event</w:t>
      </w:r>
    </w:p>
    <w:p w14:paraId="24A72488" w14:textId="302A2190" w:rsidR="00F338FD" w:rsidRPr="00C934FD" w:rsidRDefault="00F338FD" w:rsidP="00F338FD">
      <w:pPr>
        <w:pStyle w:val="BasicParagraph"/>
        <w:numPr>
          <w:ilvl w:val="0"/>
          <w:numId w:val="30"/>
        </w:numPr>
        <w:rPr>
          <w:rFonts w:asciiTheme="minorBidi" w:hAnsiTheme="minorBidi" w:cstheme="minorBidi"/>
          <w:sz w:val="20"/>
          <w:szCs w:val="20"/>
          <w:u w:val="thick"/>
        </w:rPr>
      </w:pPr>
      <w:r w:rsidRPr="008B0180">
        <w:rPr>
          <w:rFonts w:asciiTheme="minorBidi" w:hAnsiTheme="minorBidi" w:cstheme="minorBidi"/>
          <w:sz w:val="20"/>
          <w:szCs w:val="20"/>
        </w:rPr>
        <w:t xml:space="preserve">Company </w:t>
      </w:r>
      <w:r w:rsidR="00A254FB" w:rsidRPr="008B0180">
        <w:rPr>
          <w:rFonts w:asciiTheme="minorBidi" w:hAnsiTheme="minorBidi" w:cstheme="minorBidi"/>
          <w:sz w:val="20"/>
          <w:szCs w:val="20"/>
        </w:rPr>
        <w:t xml:space="preserve">logo </w:t>
      </w:r>
      <w:r w:rsidR="00524399" w:rsidRPr="008B0180">
        <w:rPr>
          <w:rFonts w:asciiTheme="minorBidi" w:hAnsiTheme="minorBidi" w:cstheme="minorBidi"/>
          <w:sz w:val="20"/>
          <w:szCs w:val="20"/>
        </w:rPr>
        <w:t>wi</w:t>
      </w:r>
      <w:r w:rsidR="001E173E" w:rsidRPr="008B0180">
        <w:rPr>
          <w:rFonts w:asciiTheme="minorBidi" w:hAnsiTheme="minorBidi" w:cstheme="minorBidi"/>
          <w:sz w:val="20"/>
          <w:szCs w:val="20"/>
        </w:rPr>
        <w:t xml:space="preserve">ll be included on </w:t>
      </w:r>
      <w:r w:rsidR="00B57BD4" w:rsidRPr="008B0180">
        <w:rPr>
          <w:rFonts w:asciiTheme="minorBidi" w:hAnsiTheme="minorBidi" w:cstheme="minorBidi"/>
          <w:sz w:val="20"/>
          <w:szCs w:val="20"/>
        </w:rPr>
        <w:t>event signage</w:t>
      </w:r>
    </w:p>
    <w:p w14:paraId="5B565C17" w14:textId="77777777" w:rsidR="00C934FD" w:rsidRPr="008B0180" w:rsidRDefault="00C934FD" w:rsidP="00C934FD">
      <w:pPr>
        <w:pStyle w:val="BasicParagraph"/>
        <w:rPr>
          <w:rFonts w:asciiTheme="minorBidi" w:hAnsiTheme="minorBidi" w:cstheme="minorBidi"/>
          <w:sz w:val="20"/>
          <w:szCs w:val="20"/>
          <w:u w:val="thick"/>
        </w:rPr>
      </w:pPr>
    </w:p>
    <w:p w14:paraId="3B313000" w14:textId="77777777" w:rsidR="004B343C" w:rsidRPr="008B0180" w:rsidRDefault="004B343C" w:rsidP="004B343C">
      <w:pPr>
        <w:pStyle w:val="BasicParagraph"/>
        <w:rPr>
          <w:rFonts w:asciiTheme="minorBidi" w:hAnsiTheme="minorBidi" w:cstheme="minorBidi"/>
          <w:sz w:val="10"/>
          <w:szCs w:val="10"/>
          <w:u w:val="thick"/>
        </w:rPr>
      </w:pPr>
    </w:p>
    <w:p w14:paraId="1B17C2D6" w14:textId="40281451" w:rsidR="00C934FD" w:rsidRPr="008B0180" w:rsidRDefault="00C934FD" w:rsidP="00C934FD">
      <w:pPr>
        <w:widowControl w:val="0"/>
        <w:spacing w:after="0" w:line="288" w:lineRule="auto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t>HEALTH TENT SPONSOR</w:t>
      </w:r>
      <w:r w:rsidRPr="008B0180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$</w:t>
      </w:r>
      <w:r>
        <w:rPr>
          <w:rFonts w:asciiTheme="minorBidi" w:hAnsiTheme="minorBidi" w:cstheme="minorBidi"/>
          <w:b/>
          <w:bCs/>
          <w:color w:val="FF6600"/>
          <w:sz w:val="32"/>
          <w:szCs w:val="32"/>
        </w:rPr>
        <w:t>1</w:t>
      </w: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,</w:t>
      </w:r>
      <w:r>
        <w:rPr>
          <w:rFonts w:asciiTheme="minorBidi" w:hAnsiTheme="minorBidi" w:cstheme="minorBidi"/>
          <w:b/>
          <w:bCs/>
          <w:color w:val="FF6600"/>
          <w:sz w:val="32"/>
          <w:szCs w:val="32"/>
        </w:rPr>
        <w:t>0</w:t>
      </w:r>
      <w:r w:rsidRPr="008B0180">
        <w:rPr>
          <w:rFonts w:asciiTheme="minorBidi" w:hAnsiTheme="minorBidi" w:cstheme="minorBidi"/>
          <w:b/>
          <w:bCs/>
          <w:color w:val="FF6600"/>
          <w:sz w:val="32"/>
          <w:szCs w:val="32"/>
        </w:rPr>
        <w:t>00</w:t>
      </w:r>
    </w:p>
    <w:p w14:paraId="799A5578" w14:textId="77777777" w:rsidR="00C934FD" w:rsidRPr="008B0180" w:rsidRDefault="00C934FD" w:rsidP="00C934FD">
      <w:pPr>
        <w:widowControl w:val="0"/>
        <w:spacing w:after="0" w:line="288" w:lineRule="auto"/>
        <w:rPr>
          <w:rFonts w:asciiTheme="minorBidi" w:hAnsiTheme="minorBidi" w:cstheme="minorBidi"/>
          <w:b/>
          <w:bCs/>
          <w:sz w:val="24"/>
          <w:szCs w:val="24"/>
        </w:rPr>
      </w:pPr>
    </w:p>
    <w:p w14:paraId="1E1662D2" w14:textId="0F8A546D" w:rsidR="00B40FA5" w:rsidRDefault="00C934FD" w:rsidP="00C934FD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  <w:u w:val="thick"/>
        </w:rPr>
      </w:pPr>
      <w:r>
        <w:rPr>
          <w:rFonts w:asciiTheme="minorBidi" w:hAnsiTheme="minorBidi" w:cstheme="minorBidi"/>
          <w:sz w:val="20"/>
          <w:szCs w:val="20"/>
        </w:rPr>
        <w:t>Vendor table with company logo in the Health Tent</w:t>
      </w:r>
    </w:p>
    <w:p w14:paraId="48D59DDB" w14:textId="5CA4E56F" w:rsidR="00C934FD" w:rsidRPr="00C934FD" w:rsidRDefault="00C934FD" w:rsidP="00C934FD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</w:rPr>
      </w:pPr>
      <w:r w:rsidRPr="00C934FD">
        <w:rPr>
          <w:rFonts w:asciiTheme="minorBidi" w:hAnsiTheme="minorBidi" w:cstheme="minorBidi"/>
          <w:sz w:val="20"/>
          <w:szCs w:val="20"/>
        </w:rPr>
        <w:t>Opportunity to provide literature and information to all attendees</w:t>
      </w:r>
    </w:p>
    <w:p w14:paraId="3D02CB0F" w14:textId="579EE637" w:rsidR="00C934FD" w:rsidRPr="00C934FD" w:rsidRDefault="00C934FD" w:rsidP="00C934FD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</w:rPr>
      </w:pPr>
      <w:r w:rsidRPr="00C934FD">
        <w:rPr>
          <w:rFonts w:asciiTheme="minorBidi" w:hAnsiTheme="minorBidi" w:cstheme="minorBidi"/>
          <w:sz w:val="20"/>
          <w:szCs w:val="20"/>
        </w:rPr>
        <w:t>Company logo cited on NKF serving Alabama, Georgia and Mississippi Facebook page</w:t>
      </w:r>
    </w:p>
    <w:p w14:paraId="542BF5CE" w14:textId="05F2B722" w:rsidR="00C934FD" w:rsidRPr="00C934FD" w:rsidRDefault="00C934FD" w:rsidP="00C934FD">
      <w:pPr>
        <w:pStyle w:val="BasicParagraph"/>
        <w:numPr>
          <w:ilvl w:val="0"/>
          <w:numId w:val="29"/>
        </w:numPr>
        <w:rPr>
          <w:rFonts w:asciiTheme="minorBidi" w:hAnsiTheme="minorBidi" w:cstheme="minorBidi"/>
          <w:sz w:val="20"/>
          <w:szCs w:val="20"/>
        </w:rPr>
      </w:pPr>
      <w:r w:rsidRPr="00C934FD">
        <w:rPr>
          <w:rFonts w:asciiTheme="minorBidi" w:hAnsiTheme="minorBidi" w:cstheme="minorBidi"/>
          <w:sz w:val="20"/>
          <w:szCs w:val="20"/>
        </w:rPr>
        <w:t xml:space="preserve">Includes 2 individual tickets to Bonne </w:t>
      </w:r>
      <w:proofErr w:type="spellStart"/>
      <w:r w:rsidRPr="00C934FD">
        <w:rPr>
          <w:rFonts w:asciiTheme="minorBidi" w:hAnsiTheme="minorBidi" w:cstheme="minorBidi"/>
          <w:sz w:val="20"/>
          <w:szCs w:val="20"/>
        </w:rPr>
        <w:t>Sante</w:t>
      </w:r>
      <w:proofErr w:type="spellEnd"/>
      <w:r w:rsidRPr="00C934FD">
        <w:rPr>
          <w:rFonts w:asciiTheme="minorBidi" w:hAnsiTheme="minorBidi" w:cstheme="minorBidi"/>
          <w:sz w:val="20"/>
          <w:szCs w:val="20"/>
        </w:rPr>
        <w:t xml:space="preserve"> event </w:t>
      </w:r>
    </w:p>
    <w:p w14:paraId="4B683D16" w14:textId="77777777" w:rsidR="00C934FD" w:rsidRPr="00C934FD" w:rsidRDefault="00C934FD" w:rsidP="00C934FD">
      <w:pPr>
        <w:pStyle w:val="BasicParagraph"/>
        <w:ind w:left="720"/>
        <w:rPr>
          <w:rFonts w:asciiTheme="minorBidi" w:hAnsiTheme="minorBidi" w:cstheme="minorBidi"/>
          <w:sz w:val="20"/>
          <w:szCs w:val="20"/>
          <w:u w:val="thick"/>
        </w:rPr>
      </w:pPr>
    </w:p>
    <w:p w14:paraId="553B5F07" w14:textId="27FB528D" w:rsidR="004B746B" w:rsidRPr="000E650C" w:rsidRDefault="000E650C" w:rsidP="00F338FD">
      <w:pPr>
        <w:pStyle w:val="BasicParagraph"/>
        <w:rPr>
          <w:rFonts w:asciiTheme="minorBidi" w:hAnsiTheme="minorBidi" w:cstheme="minorBidi"/>
          <w:b/>
          <w:sz w:val="22"/>
          <w:szCs w:val="22"/>
        </w:rPr>
      </w:pPr>
      <w:r w:rsidRPr="000E650C">
        <w:rPr>
          <w:rFonts w:asciiTheme="minorBidi" w:hAnsiTheme="minorBidi" w:cstheme="minorBidi"/>
          <w:b/>
          <w:sz w:val="22"/>
          <w:szCs w:val="22"/>
        </w:rPr>
        <w:t>Table Purchase - $700 (Entry for 8)</w:t>
      </w:r>
    </w:p>
    <w:p w14:paraId="142C512E" w14:textId="77777777" w:rsidR="000E650C" w:rsidRDefault="000E650C" w:rsidP="00F338FD">
      <w:pPr>
        <w:pStyle w:val="BasicParagraph"/>
        <w:rPr>
          <w:rFonts w:asciiTheme="minorBidi" w:hAnsiTheme="minorBidi" w:cstheme="minorBidi"/>
          <w:b/>
          <w:sz w:val="22"/>
          <w:szCs w:val="22"/>
        </w:rPr>
      </w:pPr>
    </w:p>
    <w:p w14:paraId="6F9AC0A3" w14:textId="161A90A9" w:rsidR="000E650C" w:rsidRPr="000E650C" w:rsidRDefault="000E650C" w:rsidP="00F338FD">
      <w:pPr>
        <w:pStyle w:val="BasicParagraph"/>
        <w:rPr>
          <w:rFonts w:asciiTheme="minorBidi" w:hAnsiTheme="minorBidi" w:cstheme="minorBidi"/>
          <w:b/>
          <w:sz w:val="22"/>
          <w:szCs w:val="22"/>
        </w:rPr>
      </w:pPr>
      <w:r w:rsidRPr="000E650C">
        <w:rPr>
          <w:rFonts w:asciiTheme="minorBidi" w:hAnsiTheme="minorBidi" w:cstheme="minorBidi"/>
          <w:b/>
          <w:sz w:val="22"/>
          <w:szCs w:val="22"/>
        </w:rPr>
        <w:t>Group Ticket - $350 (Entry for 4)</w:t>
      </w:r>
    </w:p>
    <w:p w14:paraId="6858334F" w14:textId="77777777" w:rsidR="000E650C" w:rsidRDefault="000E650C" w:rsidP="00F338FD">
      <w:pPr>
        <w:pStyle w:val="BasicParagraph"/>
        <w:rPr>
          <w:rFonts w:asciiTheme="minorBidi" w:hAnsiTheme="minorBidi" w:cstheme="minorBidi"/>
          <w:b/>
          <w:sz w:val="22"/>
          <w:szCs w:val="22"/>
        </w:rPr>
      </w:pPr>
    </w:p>
    <w:p w14:paraId="613EE363" w14:textId="2043E941" w:rsidR="000E650C" w:rsidRPr="000E650C" w:rsidRDefault="000E650C" w:rsidP="00F338FD">
      <w:pPr>
        <w:pStyle w:val="BasicParagraph"/>
        <w:rPr>
          <w:rFonts w:asciiTheme="minorBidi" w:hAnsiTheme="minorBidi" w:cstheme="minorBidi"/>
          <w:b/>
          <w:sz w:val="22"/>
          <w:szCs w:val="22"/>
        </w:rPr>
      </w:pPr>
      <w:r w:rsidRPr="000E650C">
        <w:rPr>
          <w:rFonts w:asciiTheme="minorBidi" w:hAnsiTheme="minorBidi" w:cstheme="minorBidi"/>
          <w:b/>
          <w:sz w:val="22"/>
          <w:szCs w:val="22"/>
        </w:rPr>
        <w:t>Individual Ticket - $100</w:t>
      </w:r>
    </w:p>
    <w:p w14:paraId="61B98195" w14:textId="7FCA9168" w:rsidR="00A36D92" w:rsidRPr="000E650C" w:rsidRDefault="00A36D92" w:rsidP="00F338FD">
      <w:pPr>
        <w:pStyle w:val="BasicParagraph"/>
        <w:rPr>
          <w:rFonts w:asciiTheme="minorBidi" w:hAnsiTheme="minorBidi" w:cstheme="minorBidi"/>
          <w:b/>
          <w:sz w:val="20"/>
          <w:szCs w:val="20"/>
        </w:rPr>
      </w:pPr>
    </w:p>
    <w:p w14:paraId="19392CBC" w14:textId="0E543C04" w:rsidR="000E650C" w:rsidRPr="000E650C" w:rsidRDefault="000E650C" w:rsidP="00F338FD">
      <w:pPr>
        <w:pStyle w:val="BasicParagraph"/>
        <w:rPr>
          <w:rFonts w:asciiTheme="minorBidi" w:hAnsiTheme="minorBidi" w:cstheme="minorBidi"/>
          <w:b/>
          <w:sz w:val="20"/>
          <w:szCs w:val="20"/>
        </w:rPr>
      </w:pPr>
    </w:p>
    <w:p w14:paraId="508F297D" w14:textId="7FE6F2EE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5A02A36C" w14:textId="1887E3A4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3034CED7" w14:textId="0E423CB4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1E1F70DA" w14:textId="264732B8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147175B8" w14:textId="70505498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54CA3970" w14:textId="6773029C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423816AE" w14:textId="04088576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55F4A987" w14:textId="45558EB3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7E503740" w14:textId="4E10BB71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72F3BF88" w14:textId="5BEC8557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1BC43A11" w14:textId="77777777" w:rsidR="000E650C" w:rsidRDefault="000E650C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728E940F" w14:textId="7FC89034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5A17BD" wp14:editId="789CF909">
                <wp:simplePos x="0" y="0"/>
                <wp:positionH relativeFrom="column">
                  <wp:posOffset>-977900</wp:posOffset>
                </wp:positionH>
                <wp:positionV relativeFrom="paragraph">
                  <wp:posOffset>176530</wp:posOffset>
                </wp:positionV>
                <wp:extent cx="8315325" cy="1947545"/>
                <wp:effectExtent l="0" t="0" r="9525" b="0"/>
                <wp:wrapNone/>
                <wp:docPr id="4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5325" cy="1947545"/>
                        </a:xfrm>
                        <a:prstGeom prst="rect">
                          <a:avLst/>
                        </a:prstGeom>
                        <a:solidFill>
                          <a:srgbClr val="F160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7594C" id="Rectangle 32" o:spid="_x0000_s1026" style="position:absolute;margin-left:-77pt;margin-top:13.9pt;width:654.75pt;height:153.3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" fillcolor="#f16025" stroked="f"/>
            </w:pict>
          </mc:Fallback>
        </mc:AlternateContent>
      </w:r>
    </w:p>
    <w:p w14:paraId="62D2EDEC" w14:textId="361616F9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noProof/>
          <w:sz w:val="20"/>
          <w:szCs w:val="20"/>
          <w:lang w:eastAsia="zh-CN"/>
        </w:rPr>
        <w:drawing>
          <wp:anchor distT="0" distB="0" distL="114300" distR="114300" simplePos="0" relativeHeight="251716608" behindDoc="0" locked="0" layoutInCell="1" allowOverlap="1" wp14:anchorId="4476060C" wp14:editId="3EE6AE48">
            <wp:simplePos x="0" y="0"/>
            <wp:positionH relativeFrom="column">
              <wp:posOffset>-183515</wp:posOffset>
            </wp:positionH>
            <wp:positionV relativeFrom="paragraph">
              <wp:posOffset>229235</wp:posOffset>
            </wp:positionV>
            <wp:extent cx="2331720" cy="1553845"/>
            <wp:effectExtent l="38100" t="38100" r="30480" b="463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384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E54EB" w14:textId="55B91D20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  <w:r w:rsidRPr="008B0180">
        <w:rPr>
          <w:rFonts w:asciiTheme="minorBidi" w:hAnsiTheme="minorBidi" w:cstheme="minorBidi"/>
          <w:noProof/>
          <w:sz w:val="20"/>
          <w:szCs w:val="20"/>
          <w:lang w:eastAsia="zh-CN"/>
        </w:rPr>
        <w:drawing>
          <wp:anchor distT="0" distB="0" distL="114300" distR="114300" simplePos="0" relativeHeight="251718656" behindDoc="0" locked="0" layoutInCell="1" allowOverlap="1" wp14:anchorId="0AE99363" wp14:editId="61941B3A">
            <wp:simplePos x="0" y="0"/>
            <wp:positionH relativeFrom="column">
              <wp:posOffset>4849495</wp:posOffset>
            </wp:positionH>
            <wp:positionV relativeFrom="paragraph">
              <wp:posOffset>53975</wp:posOffset>
            </wp:positionV>
            <wp:extent cx="2331720" cy="1554480"/>
            <wp:effectExtent l="38100" t="38100" r="30480" b="4572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180">
        <w:rPr>
          <w:rFonts w:asciiTheme="minorBidi" w:hAnsiTheme="minorBidi" w:cstheme="minorBidi"/>
          <w:noProof/>
          <w:sz w:val="20"/>
          <w:szCs w:val="20"/>
          <w:lang w:eastAsia="zh-CN"/>
        </w:rPr>
        <w:drawing>
          <wp:anchor distT="0" distB="0" distL="114300" distR="114300" simplePos="0" relativeHeight="251717632" behindDoc="0" locked="0" layoutInCell="1" allowOverlap="1" wp14:anchorId="3C28FC29" wp14:editId="0B81D53D">
            <wp:simplePos x="0" y="0"/>
            <wp:positionH relativeFrom="column">
              <wp:posOffset>2330450</wp:posOffset>
            </wp:positionH>
            <wp:positionV relativeFrom="paragraph">
              <wp:posOffset>53975</wp:posOffset>
            </wp:positionV>
            <wp:extent cx="2331720" cy="1554480"/>
            <wp:effectExtent l="38100" t="38100" r="30480" b="457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CA193" w14:textId="1CA3DF45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279F54F4" w14:textId="0A637F41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268AD23C" w14:textId="1DC309EB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36B0071D" w14:textId="0213D314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1A0DA9AC" w14:textId="50E498DE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1932DF90" w14:textId="762B313C" w:rsidR="00936687" w:rsidRDefault="00936687" w:rsidP="00F338FD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p w14:paraId="4FB75401" w14:textId="77777777" w:rsidR="00936687" w:rsidRPr="008B0180" w:rsidRDefault="00936687" w:rsidP="00F338FD">
      <w:pPr>
        <w:pStyle w:val="BasicParagraph"/>
        <w:rPr>
          <w:rFonts w:asciiTheme="minorBidi" w:hAnsiTheme="minorBidi" w:cstheme="minorBidi"/>
          <w:b/>
          <w:bCs/>
          <w:color w:val="F16025"/>
          <w:sz w:val="26"/>
          <w:szCs w:val="26"/>
        </w:rPr>
      </w:pPr>
    </w:p>
    <w:p w14:paraId="24AD1C81" w14:textId="77777777" w:rsidR="00F338FD" w:rsidRPr="008B0180" w:rsidRDefault="00F338FD" w:rsidP="00F338FD">
      <w:pPr>
        <w:pStyle w:val="BasicParagrap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8B0180">
        <w:rPr>
          <w:rFonts w:asciiTheme="minorBidi" w:hAnsiTheme="minorBidi" w:cstheme="minorBidi"/>
          <w:b/>
          <w:bCs/>
          <w:color w:val="auto"/>
          <w:sz w:val="32"/>
          <w:szCs w:val="32"/>
        </w:rPr>
        <w:t>ADDITIONAL PARTNERSHIP OPPORTUNITIES</w:t>
      </w:r>
    </w:p>
    <w:p w14:paraId="202B3F81" w14:textId="77777777" w:rsidR="003F4E8B" w:rsidRPr="008B0180" w:rsidRDefault="003F4E8B" w:rsidP="00F338FD">
      <w:pPr>
        <w:pStyle w:val="BasicParagraph"/>
        <w:rPr>
          <w:rFonts w:asciiTheme="minorBidi" w:hAnsiTheme="minorBidi" w:cstheme="minorBidi"/>
          <w:bCs/>
          <w:color w:val="auto"/>
        </w:rPr>
      </w:pPr>
    </w:p>
    <w:p w14:paraId="53206DCA" w14:textId="2EA8F2EA" w:rsidR="00AD56DD" w:rsidRPr="000E650C" w:rsidRDefault="00AD56DD" w:rsidP="000E650C">
      <w:pPr>
        <w:pStyle w:val="BasicParagraph"/>
        <w:rPr>
          <w:rFonts w:asciiTheme="minorBidi" w:hAnsiTheme="minorBidi" w:cstheme="minorBidi"/>
          <w:sz w:val="20"/>
          <w:szCs w:val="20"/>
        </w:rPr>
      </w:pPr>
    </w:p>
    <w:sectPr w:rsidR="00AD56DD" w:rsidRPr="000E650C" w:rsidSect="00BF4E04">
      <w:footerReference w:type="default" r:id="rId24"/>
      <w:headerReference w:type="first" r:id="rId25"/>
      <w:footerReference w:type="first" r:id="rId26"/>
      <w:type w:val="continuous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4F15D" w14:textId="77777777" w:rsidR="00F31BFD" w:rsidRDefault="00F31BFD" w:rsidP="0079124C">
      <w:pPr>
        <w:spacing w:after="0" w:line="240" w:lineRule="auto"/>
      </w:pPr>
      <w:r>
        <w:separator/>
      </w:r>
    </w:p>
  </w:endnote>
  <w:endnote w:type="continuationSeparator" w:id="0">
    <w:p w14:paraId="5BAC4E23" w14:textId="77777777" w:rsidR="00F31BFD" w:rsidRDefault="00F31BFD" w:rsidP="0079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Book">
    <w:altName w:val="Futura Std Book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4C45C" w14:textId="26CA0D7C" w:rsidR="000827BD" w:rsidRPr="0016158C" w:rsidRDefault="000827BD" w:rsidP="0001668A">
    <w:pPr>
      <w:pStyle w:val="Footer"/>
      <w:jc w:val="center"/>
      <w:rPr>
        <w:color w:val="808080"/>
        <w:sz w:val="20"/>
        <w:szCs w:val="20"/>
      </w:rPr>
    </w:pPr>
    <w:r w:rsidRPr="0016158C">
      <w:rPr>
        <w:color w:val="808080"/>
        <w:sz w:val="20"/>
        <w:szCs w:val="20"/>
      </w:rPr>
      <w:t xml:space="preserve">Page | </w:t>
    </w:r>
    <w:r w:rsidRPr="0016158C">
      <w:rPr>
        <w:color w:val="808080"/>
        <w:sz w:val="20"/>
        <w:szCs w:val="20"/>
      </w:rPr>
      <w:fldChar w:fldCharType="begin"/>
    </w:r>
    <w:r w:rsidRPr="0016158C">
      <w:rPr>
        <w:color w:val="808080"/>
        <w:sz w:val="20"/>
        <w:szCs w:val="20"/>
      </w:rPr>
      <w:instrText xml:space="preserve"> PAGE   \* MERGEFORMAT </w:instrText>
    </w:r>
    <w:r w:rsidRPr="0016158C">
      <w:rPr>
        <w:color w:val="808080"/>
        <w:sz w:val="20"/>
        <w:szCs w:val="20"/>
      </w:rPr>
      <w:fldChar w:fldCharType="separate"/>
    </w:r>
    <w:r w:rsidR="000E650C">
      <w:rPr>
        <w:noProof/>
        <w:color w:val="808080"/>
        <w:sz w:val="20"/>
        <w:szCs w:val="20"/>
      </w:rPr>
      <w:t>4</w:t>
    </w:r>
    <w:r w:rsidRPr="0016158C">
      <w:rPr>
        <w:color w:val="808080"/>
        <w:sz w:val="20"/>
        <w:szCs w:val="20"/>
      </w:rPr>
      <w:fldChar w:fldCharType="end"/>
    </w:r>
  </w:p>
  <w:p w14:paraId="6D2DEA11" w14:textId="77777777" w:rsidR="000827BD" w:rsidRDefault="00581050" w:rsidP="00DF285A">
    <w:pPr>
      <w:pStyle w:val="Footer"/>
      <w:tabs>
        <w:tab w:val="clear" w:pos="4680"/>
        <w:tab w:val="clear" w:pos="9360"/>
        <w:tab w:val="left" w:pos="750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84709F" wp14:editId="3AE181F1">
              <wp:simplePos x="0" y="0"/>
              <wp:positionH relativeFrom="column">
                <wp:posOffset>-952500</wp:posOffset>
              </wp:positionH>
              <wp:positionV relativeFrom="paragraph">
                <wp:posOffset>132715</wp:posOffset>
              </wp:positionV>
              <wp:extent cx="8277225" cy="190500"/>
              <wp:effectExtent l="9525" t="8890" r="9525" b="1016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7225" cy="190500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4A4540" id="Rectangle 11" o:spid="_x0000_s1026" style="position:absolute;margin-left:-75pt;margin-top:10.45pt;width:651.7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" fillcolor="#f79646" strokecolor="white"/>
          </w:pict>
        </mc:Fallback>
      </mc:AlternateContent>
    </w:r>
    <w:r w:rsidR="000827BD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B5BC0" w14:textId="77777777" w:rsidR="008142AF" w:rsidRPr="009A6136" w:rsidRDefault="008142AF" w:rsidP="008142AF">
    <w:pPr>
      <w:tabs>
        <w:tab w:val="left" w:leader="underscore" w:pos="9720"/>
      </w:tabs>
      <w:spacing w:after="0" w:line="240" w:lineRule="auto"/>
      <w:jc w:val="center"/>
      <w:rPr>
        <w:rFonts w:ascii="Segoe UI" w:hAnsi="Segoe UI" w:cs="Segoe U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A5C61" w14:textId="77777777" w:rsidR="00F31BFD" w:rsidRDefault="00F31BFD" w:rsidP="0079124C">
      <w:pPr>
        <w:spacing w:after="0" w:line="240" w:lineRule="auto"/>
      </w:pPr>
      <w:r>
        <w:separator/>
      </w:r>
    </w:p>
  </w:footnote>
  <w:footnote w:type="continuationSeparator" w:id="0">
    <w:p w14:paraId="43851AE3" w14:textId="77777777" w:rsidR="00F31BFD" w:rsidRDefault="00F31BFD" w:rsidP="00791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DA1C" w14:textId="77777777" w:rsidR="00BA0076" w:rsidRDefault="00BA0076" w:rsidP="005D0BCD">
    <w:pPr>
      <w:tabs>
        <w:tab w:val="left" w:leader="underscore" w:pos="9720"/>
      </w:tabs>
      <w:spacing w:line="260" w:lineRule="exact"/>
      <w:rPr>
        <w:rFonts w:ascii="Segoe UI" w:hAnsi="Segoe UI" w:cs="Segoe UI"/>
        <w:sz w:val="18"/>
        <w:szCs w:val="18"/>
      </w:rPr>
    </w:pPr>
  </w:p>
  <w:p w14:paraId="144D4AAD" w14:textId="77777777" w:rsidR="00BA0076" w:rsidRDefault="00BA0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962"/>
    <w:multiLevelType w:val="hybridMultilevel"/>
    <w:tmpl w:val="31A6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646E7"/>
    <w:multiLevelType w:val="hybridMultilevel"/>
    <w:tmpl w:val="A5B0B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A659B"/>
    <w:multiLevelType w:val="hybridMultilevel"/>
    <w:tmpl w:val="AFC6C99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6DFA"/>
    <w:multiLevelType w:val="hybridMultilevel"/>
    <w:tmpl w:val="CDA84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71E24"/>
    <w:multiLevelType w:val="hybridMultilevel"/>
    <w:tmpl w:val="FF88A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7728E"/>
    <w:multiLevelType w:val="hybridMultilevel"/>
    <w:tmpl w:val="20EE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83257"/>
    <w:multiLevelType w:val="hybridMultilevel"/>
    <w:tmpl w:val="1BA015C6"/>
    <w:lvl w:ilvl="0" w:tplc="D8ACC9EC">
      <w:numFmt w:val="bullet"/>
      <w:lvlText w:val="·"/>
      <w:lvlJc w:val="left"/>
      <w:pPr>
        <w:ind w:left="720" w:hanging="360"/>
      </w:pPr>
      <w:rPr>
        <w:rFonts w:ascii="Segoe UI" w:eastAsia="Times New Roman" w:hAnsi="Segoe UI" w:cs="Segoe U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2D5A"/>
    <w:multiLevelType w:val="hybridMultilevel"/>
    <w:tmpl w:val="3BDE0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2269B"/>
    <w:multiLevelType w:val="hybridMultilevel"/>
    <w:tmpl w:val="82F6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03D9B"/>
    <w:multiLevelType w:val="hybridMultilevel"/>
    <w:tmpl w:val="2E8AB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360A5"/>
    <w:multiLevelType w:val="hybridMultilevel"/>
    <w:tmpl w:val="C10EC338"/>
    <w:lvl w:ilvl="0" w:tplc="AE78C9AC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  <w:sz w:val="32"/>
        <w:szCs w:val="3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D6729B9"/>
    <w:multiLevelType w:val="hybridMultilevel"/>
    <w:tmpl w:val="82B0F8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324CFC"/>
    <w:multiLevelType w:val="hybridMultilevel"/>
    <w:tmpl w:val="43907444"/>
    <w:lvl w:ilvl="0" w:tplc="BDD29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AC2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5A1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45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B60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6AD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FE9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EC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CE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9B1965"/>
    <w:multiLevelType w:val="hybridMultilevel"/>
    <w:tmpl w:val="E50CA7E6"/>
    <w:lvl w:ilvl="0" w:tplc="AA7A974C">
      <w:numFmt w:val="bullet"/>
      <w:lvlText w:val="·"/>
      <w:lvlJc w:val="left"/>
      <w:pPr>
        <w:ind w:left="1080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3C7CF5"/>
    <w:multiLevelType w:val="hybridMultilevel"/>
    <w:tmpl w:val="9B102E40"/>
    <w:lvl w:ilvl="0" w:tplc="AAD41320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865D8"/>
    <w:multiLevelType w:val="hybridMultilevel"/>
    <w:tmpl w:val="469E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F20C8"/>
    <w:multiLevelType w:val="hybridMultilevel"/>
    <w:tmpl w:val="39AA7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704E7E"/>
    <w:multiLevelType w:val="hybridMultilevel"/>
    <w:tmpl w:val="DE560DAC"/>
    <w:lvl w:ilvl="0" w:tplc="FF4A764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32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D741AD"/>
    <w:multiLevelType w:val="hybridMultilevel"/>
    <w:tmpl w:val="A54A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3D73A9"/>
    <w:multiLevelType w:val="hybridMultilevel"/>
    <w:tmpl w:val="F69ED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23D71"/>
    <w:multiLevelType w:val="hybridMultilevel"/>
    <w:tmpl w:val="BDB67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C0F77"/>
    <w:multiLevelType w:val="hybridMultilevel"/>
    <w:tmpl w:val="0240C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7751D"/>
    <w:multiLevelType w:val="hybridMultilevel"/>
    <w:tmpl w:val="3350D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2E367A"/>
    <w:multiLevelType w:val="hybridMultilevel"/>
    <w:tmpl w:val="C196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72587A"/>
    <w:multiLevelType w:val="hybridMultilevel"/>
    <w:tmpl w:val="B126B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84E25A">
      <w:numFmt w:val="bullet"/>
      <w:lvlText w:val="·"/>
      <w:lvlJc w:val="left"/>
      <w:pPr>
        <w:ind w:left="1440" w:hanging="360"/>
      </w:pPr>
      <w:rPr>
        <w:rFonts w:ascii="Calibri" w:eastAsia="Calibri" w:hAnsi="Calibri" w:cstheme="majorEastAsi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1856A6"/>
    <w:multiLevelType w:val="hybridMultilevel"/>
    <w:tmpl w:val="BFC0CF2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7259A"/>
    <w:multiLevelType w:val="hybridMultilevel"/>
    <w:tmpl w:val="851E4848"/>
    <w:lvl w:ilvl="0" w:tplc="D8ACC9EC">
      <w:numFmt w:val="bullet"/>
      <w:lvlText w:val="·"/>
      <w:lvlJc w:val="left"/>
      <w:pPr>
        <w:ind w:left="1080" w:hanging="360"/>
      </w:pPr>
      <w:rPr>
        <w:rFonts w:ascii="Segoe UI" w:eastAsia="Times New Roman" w:hAnsi="Segoe UI" w:cs="Segoe U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E60814"/>
    <w:multiLevelType w:val="hybridMultilevel"/>
    <w:tmpl w:val="659A41F8"/>
    <w:lvl w:ilvl="0" w:tplc="5C104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27803"/>
    <w:multiLevelType w:val="hybridMultilevel"/>
    <w:tmpl w:val="1336533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24E75"/>
    <w:multiLevelType w:val="hybridMultilevel"/>
    <w:tmpl w:val="2FF084AC"/>
    <w:lvl w:ilvl="0" w:tplc="D8ACC9EC">
      <w:numFmt w:val="bullet"/>
      <w:lvlText w:val="·"/>
      <w:lvlJc w:val="left"/>
      <w:pPr>
        <w:ind w:left="1080" w:hanging="360"/>
      </w:pPr>
      <w:rPr>
        <w:rFonts w:ascii="Segoe UI" w:eastAsia="Times New Roman" w:hAnsi="Segoe UI" w:cs="Segoe U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867D73"/>
    <w:multiLevelType w:val="hybridMultilevel"/>
    <w:tmpl w:val="5450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642D2"/>
    <w:multiLevelType w:val="hybridMultilevel"/>
    <w:tmpl w:val="6DB40994"/>
    <w:lvl w:ilvl="0" w:tplc="D6DA0D7E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sz w:val="32"/>
        <w:szCs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1F83A5A"/>
    <w:multiLevelType w:val="hybridMultilevel"/>
    <w:tmpl w:val="B7A6D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21E739C"/>
    <w:multiLevelType w:val="hybridMultilevel"/>
    <w:tmpl w:val="EA4E68C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22A23A4"/>
    <w:multiLevelType w:val="hybridMultilevel"/>
    <w:tmpl w:val="1BEE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E107B"/>
    <w:multiLevelType w:val="hybridMultilevel"/>
    <w:tmpl w:val="DAEC18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BA0806"/>
    <w:multiLevelType w:val="hybridMultilevel"/>
    <w:tmpl w:val="DEE6C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530AA"/>
    <w:multiLevelType w:val="hybridMultilevel"/>
    <w:tmpl w:val="432A3106"/>
    <w:lvl w:ilvl="0" w:tplc="3126C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BE0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34A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567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785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D6B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D4C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56A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606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16877DB"/>
    <w:multiLevelType w:val="hybridMultilevel"/>
    <w:tmpl w:val="A1A60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C4A19"/>
    <w:multiLevelType w:val="hybridMultilevel"/>
    <w:tmpl w:val="A63E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55195"/>
    <w:multiLevelType w:val="hybridMultilevel"/>
    <w:tmpl w:val="FAF052C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C01764D"/>
    <w:multiLevelType w:val="hybridMultilevel"/>
    <w:tmpl w:val="7C181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21C34"/>
    <w:multiLevelType w:val="hybridMultilevel"/>
    <w:tmpl w:val="38825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2"/>
  </w:num>
  <w:num w:numId="3">
    <w:abstractNumId w:val="37"/>
  </w:num>
  <w:num w:numId="4">
    <w:abstractNumId w:val="23"/>
  </w:num>
  <w:num w:numId="5">
    <w:abstractNumId w:val="7"/>
  </w:num>
  <w:num w:numId="6">
    <w:abstractNumId w:val="1"/>
  </w:num>
  <w:num w:numId="7">
    <w:abstractNumId w:val="35"/>
  </w:num>
  <w:num w:numId="8">
    <w:abstractNumId w:val="11"/>
  </w:num>
  <w:num w:numId="9">
    <w:abstractNumId w:val="9"/>
  </w:num>
  <w:num w:numId="10">
    <w:abstractNumId w:val="14"/>
  </w:num>
  <w:num w:numId="11">
    <w:abstractNumId w:val="27"/>
  </w:num>
  <w:num w:numId="12">
    <w:abstractNumId w:val="38"/>
  </w:num>
  <w:num w:numId="13">
    <w:abstractNumId w:val="28"/>
  </w:num>
  <w:num w:numId="14">
    <w:abstractNumId w:val="2"/>
  </w:num>
  <w:num w:numId="15">
    <w:abstractNumId w:val="25"/>
  </w:num>
  <w:num w:numId="16">
    <w:abstractNumId w:val="32"/>
  </w:num>
  <w:num w:numId="17">
    <w:abstractNumId w:val="13"/>
  </w:num>
  <w:num w:numId="18">
    <w:abstractNumId w:val="15"/>
  </w:num>
  <w:num w:numId="19">
    <w:abstractNumId w:val="0"/>
  </w:num>
  <w:num w:numId="20">
    <w:abstractNumId w:val="6"/>
  </w:num>
  <w:num w:numId="21">
    <w:abstractNumId w:val="26"/>
  </w:num>
  <w:num w:numId="22">
    <w:abstractNumId w:val="29"/>
  </w:num>
  <w:num w:numId="23">
    <w:abstractNumId w:val="3"/>
  </w:num>
  <w:num w:numId="24">
    <w:abstractNumId w:val="8"/>
  </w:num>
  <w:num w:numId="25">
    <w:abstractNumId w:val="4"/>
  </w:num>
  <w:num w:numId="26">
    <w:abstractNumId w:val="36"/>
  </w:num>
  <w:num w:numId="27">
    <w:abstractNumId w:val="40"/>
  </w:num>
  <w:num w:numId="28">
    <w:abstractNumId w:val="33"/>
  </w:num>
  <w:num w:numId="29">
    <w:abstractNumId w:val="19"/>
  </w:num>
  <w:num w:numId="30">
    <w:abstractNumId w:val="18"/>
  </w:num>
  <w:num w:numId="31">
    <w:abstractNumId w:val="41"/>
  </w:num>
  <w:num w:numId="32">
    <w:abstractNumId w:val="21"/>
  </w:num>
  <w:num w:numId="33">
    <w:abstractNumId w:val="34"/>
  </w:num>
  <w:num w:numId="34">
    <w:abstractNumId w:val="42"/>
  </w:num>
  <w:num w:numId="35">
    <w:abstractNumId w:val="20"/>
  </w:num>
  <w:num w:numId="36">
    <w:abstractNumId w:val="22"/>
  </w:num>
  <w:num w:numId="37">
    <w:abstractNumId w:val="5"/>
  </w:num>
  <w:num w:numId="38">
    <w:abstractNumId w:val="39"/>
  </w:num>
  <w:num w:numId="39">
    <w:abstractNumId w:val="16"/>
  </w:num>
  <w:num w:numId="40">
    <w:abstractNumId w:val="31"/>
  </w:num>
  <w:num w:numId="41">
    <w:abstractNumId w:val="17"/>
  </w:num>
  <w:num w:numId="42">
    <w:abstractNumId w:val="10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FB"/>
    <w:rsid w:val="0000395A"/>
    <w:rsid w:val="0001131B"/>
    <w:rsid w:val="000156F2"/>
    <w:rsid w:val="0001668A"/>
    <w:rsid w:val="00025E22"/>
    <w:rsid w:val="0002675A"/>
    <w:rsid w:val="000413FA"/>
    <w:rsid w:val="00042615"/>
    <w:rsid w:val="00044E38"/>
    <w:rsid w:val="0005281D"/>
    <w:rsid w:val="0005419F"/>
    <w:rsid w:val="00062C56"/>
    <w:rsid w:val="0007048D"/>
    <w:rsid w:val="00071336"/>
    <w:rsid w:val="0007392B"/>
    <w:rsid w:val="00080D23"/>
    <w:rsid w:val="000827BD"/>
    <w:rsid w:val="00086AD4"/>
    <w:rsid w:val="00087A62"/>
    <w:rsid w:val="0009091D"/>
    <w:rsid w:val="000A39EB"/>
    <w:rsid w:val="000B18E9"/>
    <w:rsid w:val="000B2ABF"/>
    <w:rsid w:val="000B4097"/>
    <w:rsid w:val="000B544C"/>
    <w:rsid w:val="000D5338"/>
    <w:rsid w:val="000D71BC"/>
    <w:rsid w:val="000E0084"/>
    <w:rsid w:val="000E2219"/>
    <w:rsid w:val="000E4418"/>
    <w:rsid w:val="000E46BD"/>
    <w:rsid w:val="000E650C"/>
    <w:rsid w:val="001033F0"/>
    <w:rsid w:val="0010739B"/>
    <w:rsid w:val="0012418A"/>
    <w:rsid w:val="00153B2E"/>
    <w:rsid w:val="00157369"/>
    <w:rsid w:val="0016158C"/>
    <w:rsid w:val="00163E44"/>
    <w:rsid w:val="001645FF"/>
    <w:rsid w:val="00181717"/>
    <w:rsid w:val="00197FC8"/>
    <w:rsid w:val="001A7B02"/>
    <w:rsid w:val="001B2365"/>
    <w:rsid w:val="001B6B35"/>
    <w:rsid w:val="001C3F6C"/>
    <w:rsid w:val="001C4498"/>
    <w:rsid w:val="001D47A5"/>
    <w:rsid w:val="001D5FAD"/>
    <w:rsid w:val="001E173E"/>
    <w:rsid w:val="001E230D"/>
    <w:rsid w:val="001F1423"/>
    <w:rsid w:val="001F202F"/>
    <w:rsid w:val="002035B9"/>
    <w:rsid w:val="00214246"/>
    <w:rsid w:val="00217845"/>
    <w:rsid w:val="00227902"/>
    <w:rsid w:val="00237DF4"/>
    <w:rsid w:val="00240AB8"/>
    <w:rsid w:val="00250119"/>
    <w:rsid w:val="00250821"/>
    <w:rsid w:val="00250EE3"/>
    <w:rsid w:val="00253607"/>
    <w:rsid w:val="0027185F"/>
    <w:rsid w:val="002751C5"/>
    <w:rsid w:val="002851DA"/>
    <w:rsid w:val="0029498A"/>
    <w:rsid w:val="002B163B"/>
    <w:rsid w:val="002C6F9D"/>
    <w:rsid w:val="002D64F0"/>
    <w:rsid w:val="002D7B98"/>
    <w:rsid w:val="002E0BFA"/>
    <w:rsid w:val="002E1383"/>
    <w:rsid w:val="002F4155"/>
    <w:rsid w:val="003017E3"/>
    <w:rsid w:val="00304789"/>
    <w:rsid w:val="003064EE"/>
    <w:rsid w:val="003115CC"/>
    <w:rsid w:val="00317E71"/>
    <w:rsid w:val="00324698"/>
    <w:rsid w:val="00327D06"/>
    <w:rsid w:val="00330E06"/>
    <w:rsid w:val="00332E69"/>
    <w:rsid w:val="003358C1"/>
    <w:rsid w:val="003411B4"/>
    <w:rsid w:val="0034184C"/>
    <w:rsid w:val="0034199F"/>
    <w:rsid w:val="003447F4"/>
    <w:rsid w:val="00346754"/>
    <w:rsid w:val="003518D2"/>
    <w:rsid w:val="00355063"/>
    <w:rsid w:val="00357AAD"/>
    <w:rsid w:val="00361631"/>
    <w:rsid w:val="00362689"/>
    <w:rsid w:val="00365B23"/>
    <w:rsid w:val="00374E7B"/>
    <w:rsid w:val="00384C4A"/>
    <w:rsid w:val="003932AC"/>
    <w:rsid w:val="003A041A"/>
    <w:rsid w:val="003A3546"/>
    <w:rsid w:val="003B19A7"/>
    <w:rsid w:val="003E51B6"/>
    <w:rsid w:val="003E6DED"/>
    <w:rsid w:val="003F2E13"/>
    <w:rsid w:val="003F4768"/>
    <w:rsid w:val="003F4E8B"/>
    <w:rsid w:val="00402FB7"/>
    <w:rsid w:val="00405133"/>
    <w:rsid w:val="00423281"/>
    <w:rsid w:val="00426049"/>
    <w:rsid w:val="0042731B"/>
    <w:rsid w:val="00440462"/>
    <w:rsid w:val="00445359"/>
    <w:rsid w:val="004566F2"/>
    <w:rsid w:val="00480B94"/>
    <w:rsid w:val="00482B1F"/>
    <w:rsid w:val="00485893"/>
    <w:rsid w:val="00486466"/>
    <w:rsid w:val="0049083C"/>
    <w:rsid w:val="004974BC"/>
    <w:rsid w:val="004A1D03"/>
    <w:rsid w:val="004B0426"/>
    <w:rsid w:val="004B1F0F"/>
    <w:rsid w:val="004B343C"/>
    <w:rsid w:val="004B746B"/>
    <w:rsid w:val="004C26E0"/>
    <w:rsid w:val="004C7E00"/>
    <w:rsid w:val="004D3651"/>
    <w:rsid w:val="004D5197"/>
    <w:rsid w:val="004F03A8"/>
    <w:rsid w:val="004F231E"/>
    <w:rsid w:val="0050002A"/>
    <w:rsid w:val="0050637D"/>
    <w:rsid w:val="00524399"/>
    <w:rsid w:val="00527DA3"/>
    <w:rsid w:val="00533427"/>
    <w:rsid w:val="005512D0"/>
    <w:rsid w:val="0055264E"/>
    <w:rsid w:val="00556ED9"/>
    <w:rsid w:val="005723F5"/>
    <w:rsid w:val="00573075"/>
    <w:rsid w:val="005746EB"/>
    <w:rsid w:val="00577781"/>
    <w:rsid w:val="00581050"/>
    <w:rsid w:val="005A2818"/>
    <w:rsid w:val="005B2B2B"/>
    <w:rsid w:val="005B69D2"/>
    <w:rsid w:val="005B6C3F"/>
    <w:rsid w:val="005D0BCD"/>
    <w:rsid w:val="005D6C6E"/>
    <w:rsid w:val="005E6E71"/>
    <w:rsid w:val="00616EDF"/>
    <w:rsid w:val="00620484"/>
    <w:rsid w:val="006363AA"/>
    <w:rsid w:val="00636B37"/>
    <w:rsid w:val="00643834"/>
    <w:rsid w:val="0065153C"/>
    <w:rsid w:val="00653A79"/>
    <w:rsid w:val="006544D3"/>
    <w:rsid w:val="00666D39"/>
    <w:rsid w:val="006727F1"/>
    <w:rsid w:val="00673744"/>
    <w:rsid w:val="00675895"/>
    <w:rsid w:val="00676C58"/>
    <w:rsid w:val="006812C4"/>
    <w:rsid w:val="00691D73"/>
    <w:rsid w:val="006930A9"/>
    <w:rsid w:val="006A3F4A"/>
    <w:rsid w:val="006B0034"/>
    <w:rsid w:val="006B5818"/>
    <w:rsid w:val="006C27F7"/>
    <w:rsid w:val="006C4E85"/>
    <w:rsid w:val="006E1A43"/>
    <w:rsid w:val="006E3F83"/>
    <w:rsid w:val="006E6857"/>
    <w:rsid w:val="006F7428"/>
    <w:rsid w:val="00712167"/>
    <w:rsid w:val="00725F36"/>
    <w:rsid w:val="00732A0E"/>
    <w:rsid w:val="007369E9"/>
    <w:rsid w:val="007401D2"/>
    <w:rsid w:val="00742335"/>
    <w:rsid w:val="007437AD"/>
    <w:rsid w:val="00744097"/>
    <w:rsid w:val="007468CE"/>
    <w:rsid w:val="00747C15"/>
    <w:rsid w:val="00756370"/>
    <w:rsid w:val="0075717A"/>
    <w:rsid w:val="0076322C"/>
    <w:rsid w:val="0079124C"/>
    <w:rsid w:val="00794330"/>
    <w:rsid w:val="007A1806"/>
    <w:rsid w:val="007A7F6C"/>
    <w:rsid w:val="007B601F"/>
    <w:rsid w:val="007C287E"/>
    <w:rsid w:val="007C6C06"/>
    <w:rsid w:val="007D03E5"/>
    <w:rsid w:val="007E4B92"/>
    <w:rsid w:val="007E588A"/>
    <w:rsid w:val="007F7764"/>
    <w:rsid w:val="0081079E"/>
    <w:rsid w:val="00812D18"/>
    <w:rsid w:val="00813BE6"/>
    <w:rsid w:val="008142AF"/>
    <w:rsid w:val="00814484"/>
    <w:rsid w:val="00815D57"/>
    <w:rsid w:val="00817821"/>
    <w:rsid w:val="008230CE"/>
    <w:rsid w:val="00825064"/>
    <w:rsid w:val="00836D7B"/>
    <w:rsid w:val="00851688"/>
    <w:rsid w:val="00851CCB"/>
    <w:rsid w:val="008608AA"/>
    <w:rsid w:val="00884571"/>
    <w:rsid w:val="008900DF"/>
    <w:rsid w:val="008A098A"/>
    <w:rsid w:val="008A779E"/>
    <w:rsid w:val="008B0180"/>
    <w:rsid w:val="008B348C"/>
    <w:rsid w:val="008B3B88"/>
    <w:rsid w:val="008D3D88"/>
    <w:rsid w:val="008D6415"/>
    <w:rsid w:val="008D6F3D"/>
    <w:rsid w:val="008E4238"/>
    <w:rsid w:val="008F1D12"/>
    <w:rsid w:val="00902889"/>
    <w:rsid w:val="009139F8"/>
    <w:rsid w:val="00917524"/>
    <w:rsid w:val="009222FB"/>
    <w:rsid w:val="009230FA"/>
    <w:rsid w:val="00923AAF"/>
    <w:rsid w:val="00926EFF"/>
    <w:rsid w:val="0092762D"/>
    <w:rsid w:val="00927A49"/>
    <w:rsid w:val="009303C5"/>
    <w:rsid w:val="00933AF4"/>
    <w:rsid w:val="00936687"/>
    <w:rsid w:val="00955D9F"/>
    <w:rsid w:val="009608A1"/>
    <w:rsid w:val="009642EC"/>
    <w:rsid w:val="00964DF2"/>
    <w:rsid w:val="009831F0"/>
    <w:rsid w:val="00992C5C"/>
    <w:rsid w:val="009933D6"/>
    <w:rsid w:val="009A45D4"/>
    <w:rsid w:val="009A6136"/>
    <w:rsid w:val="009A6419"/>
    <w:rsid w:val="009A6ACB"/>
    <w:rsid w:val="009A6B50"/>
    <w:rsid w:val="009B5879"/>
    <w:rsid w:val="009C1027"/>
    <w:rsid w:val="009C6860"/>
    <w:rsid w:val="009D2EEC"/>
    <w:rsid w:val="009D4303"/>
    <w:rsid w:val="009D7B5F"/>
    <w:rsid w:val="009F5082"/>
    <w:rsid w:val="009F7681"/>
    <w:rsid w:val="00A006B7"/>
    <w:rsid w:val="00A01DB3"/>
    <w:rsid w:val="00A058B4"/>
    <w:rsid w:val="00A10A2A"/>
    <w:rsid w:val="00A16C5A"/>
    <w:rsid w:val="00A21468"/>
    <w:rsid w:val="00A2416F"/>
    <w:rsid w:val="00A254FB"/>
    <w:rsid w:val="00A36D92"/>
    <w:rsid w:val="00A44C98"/>
    <w:rsid w:val="00A5329F"/>
    <w:rsid w:val="00A6578F"/>
    <w:rsid w:val="00A83D99"/>
    <w:rsid w:val="00A938F5"/>
    <w:rsid w:val="00A9561F"/>
    <w:rsid w:val="00AA5765"/>
    <w:rsid w:val="00AC01FA"/>
    <w:rsid w:val="00AC12FF"/>
    <w:rsid w:val="00AC57B9"/>
    <w:rsid w:val="00AD27BC"/>
    <w:rsid w:val="00AD56DD"/>
    <w:rsid w:val="00AD790F"/>
    <w:rsid w:val="00AF2DB2"/>
    <w:rsid w:val="00AF6CBE"/>
    <w:rsid w:val="00AF6D5C"/>
    <w:rsid w:val="00AF7293"/>
    <w:rsid w:val="00B0149C"/>
    <w:rsid w:val="00B14A8A"/>
    <w:rsid w:val="00B15CEC"/>
    <w:rsid w:val="00B1626B"/>
    <w:rsid w:val="00B3094B"/>
    <w:rsid w:val="00B3353B"/>
    <w:rsid w:val="00B40FA5"/>
    <w:rsid w:val="00B415F5"/>
    <w:rsid w:val="00B41F9E"/>
    <w:rsid w:val="00B451FE"/>
    <w:rsid w:val="00B534C5"/>
    <w:rsid w:val="00B535C8"/>
    <w:rsid w:val="00B563DB"/>
    <w:rsid w:val="00B57BD4"/>
    <w:rsid w:val="00B60EB3"/>
    <w:rsid w:val="00B62175"/>
    <w:rsid w:val="00B925A4"/>
    <w:rsid w:val="00B947C6"/>
    <w:rsid w:val="00B9581A"/>
    <w:rsid w:val="00B96DCD"/>
    <w:rsid w:val="00BA0076"/>
    <w:rsid w:val="00BA0CBC"/>
    <w:rsid w:val="00BB341F"/>
    <w:rsid w:val="00BD7342"/>
    <w:rsid w:val="00BE2F4C"/>
    <w:rsid w:val="00BF4E04"/>
    <w:rsid w:val="00BF616F"/>
    <w:rsid w:val="00C0120B"/>
    <w:rsid w:val="00C15BFC"/>
    <w:rsid w:val="00C25AA8"/>
    <w:rsid w:val="00C2729C"/>
    <w:rsid w:val="00C27DF1"/>
    <w:rsid w:val="00C402F7"/>
    <w:rsid w:val="00C51278"/>
    <w:rsid w:val="00C57372"/>
    <w:rsid w:val="00C61EE9"/>
    <w:rsid w:val="00C64ED3"/>
    <w:rsid w:val="00C7072E"/>
    <w:rsid w:val="00C7520B"/>
    <w:rsid w:val="00C8173E"/>
    <w:rsid w:val="00C81EF7"/>
    <w:rsid w:val="00C934FD"/>
    <w:rsid w:val="00C9360D"/>
    <w:rsid w:val="00C95E3D"/>
    <w:rsid w:val="00C9664C"/>
    <w:rsid w:val="00CA4CCE"/>
    <w:rsid w:val="00CB3FBC"/>
    <w:rsid w:val="00CD07E4"/>
    <w:rsid w:val="00CD41D2"/>
    <w:rsid w:val="00CE41A1"/>
    <w:rsid w:val="00CF5F4C"/>
    <w:rsid w:val="00CF6D57"/>
    <w:rsid w:val="00D021D2"/>
    <w:rsid w:val="00D03BEE"/>
    <w:rsid w:val="00D30275"/>
    <w:rsid w:val="00D30335"/>
    <w:rsid w:val="00D320EF"/>
    <w:rsid w:val="00D34BCD"/>
    <w:rsid w:val="00D46CA1"/>
    <w:rsid w:val="00D57619"/>
    <w:rsid w:val="00D631DA"/>
    <w:rsid w:val="00D73192"/>
    <w:rsid w:val="00D7463B"/>
    <w:rsid w:val="00D770E5"/>
    <w:rsid w:val="00D81B3E"/>
    <w:rsid w:val="00D85B3E"/>
    <w:rsid w:val="00D90EE0"/>
    <w:rsid w:val="00D9281E"/>
    <w:rsid w:val="00D94804"/>
    <w:rsid w:val="00D96316"/>
    <w:rsid w:val="00DA3AD3"/>
    <w:rsid w:val="00DA3F8C"/>
    <w:rsid w:val="00DB625D"/>
    <w:rsid w:val="00DB6296"/>
    <w:rsid w:val="00DB7F26"/>
    <w:rsid w:val="00DC07DB"/>
    <w:rsid w:val="00DC513E"/>
    <w:rsid w:val="00DD1DE0"/>
    <w:rsid w:val="00DE0C5F"/>
    <w:rsid w:val="00DF285A"/>
    <w:rsid w:val="00E018D9"/>
    <w:rsid w:val="00E028A0"/>
    <w:rsid w:val="00E03023"/>
    <w:rsid w:val="00E03DD1"/>
    <w:rsid w:val="00E120DF"/>
    <w:rsid w:val="00E1411A"/>
    <w:rsid w:val="00E16DFF"/>
    <w:rsid w:val="00E17D2A"/>
    <w:rsid w:val="00E33D61"/>
    <w:rsid w:val="00E438E8"/>
    <w:rsid w:val="00E54A02"/>
    <w:rsid w:val="00E66C5C"/>
    <w:rsid w:val="00E70A42"/>
    <w:rsid w:val="00E7545A"/>
    <w:rsid w:val="00E83C3A"/>
    <w:rsid w:val="00E90B02"/>
    <w:rsid w:val="00EA0659"/>
    <w:rsid w:val="00EA1D3E"/>
    <w:rsid w:val="00EA320B"/>
    <w:rsid w:val="00EA7ECB"/>
    <w:rsid w:val="00EB3160"/>
    <w:rsid w:val="00EC3275"/>
    <w:rsid w:val="00EC72E8"/>
    <w:rsid w:val="00ED7BB3"/>
    <w:rsid w:val="00EE2FB2"/>
    <w:rsid w:val="00EF0AB5"/>
    <w:rsid w:val="00EF67BE"/>
    <w:rsid w:val="00F008A6"/>
    <w:rsid w:val="00F212A4"/>
    <w:rsid w:val="00F31BFD"/>
    <w:rsid w:val="00F338FD"/>
    <w:rsid w:val="00F42C10"/>
    <w:rsid w:val="00F510C7"/>
    <w:rsid w:val="00F513AA"/>
    <w:rsid w:val="00F576B5"/>
    <w:rsid w:val="00F57874"/>
    <w:rsid w:val="00F67832"/>
    <w:rsid w:val="00F72334"/>
    <w:rsid w:val="00F72D3C"/>
    <w:rsid w:val="00F851F7"/>
    <w:rsid w:val="00F94376"/>
    <w:rsid w:val="00FA5705"/>
    <w:rsid w:val="00FA792C"/>
    <w:rsid w:val="00FB2792"/>
    <w:rsid w:val="00FB6960"/>
    <w:rsid w:val="00FC71DB"/>
    <w:rsid w:val="00FD5996"/>
    <w:rsid w:val="00FE31CA"/>
    <w:rsid w:val="00FE553D"/>
    <w:rsid w:val="00FF1EB3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E59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44C9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69D2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730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E90B02"/>
    <w:rPr>
      <w:i/>
      <w:iCs/>
    </w:rPr>
  </w:style>
  <w:style w:type="character" w:styleId="Hyperlink">
    <w:name w:val="Hyperlink"/>
    <w:uiPriority w:val="99"/>
    <w:rsid w:val="00C64ED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24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9124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124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9124C"/>
    <w:rPr>
      <w:sz w:val="22"/>
      <w:szCs w:val="22"/>
    </w:rPr>
  </w:style>
  <w:style w:type="paragraph" w:customStyle="1" w:styleId="Body">
    <w:name w:val="_Body"/>
    <w:basedOn w:val="Normal"/>
    <w:qFormat/>
    <w:rsid w:val="007437AD"/>
    <w:pPr>
      <w:autoSpaceDE w:val="0"/>
      <w:autoSpaceDN w:val="0"/>
      <w:adjustRightInd w:val="0"/>
    </w:pPr>
  </w:style>
  <w:style w:type="paragraph" w:customStyle="1" w:styleId="Head1">
    <w:name w:val="_Head1"/>
    <w:basedOn w:val="NoSpacing"/>
    <w:qFormat/>
    <w:rsid w:val="00357AAD"/>
    <w:pPr>
      <w:keepNext/>
    </w:pPr>
    <w:rPr>
      <w:rFonts w:ascii="Segoe UI" w:hAnsi="Segoe UI" w:cs="Segoe UI"/>
      <w:b/>
      <w:caps/>
      <w:color w:val="F16025"/>
      <w:sz w:val="24"/>
      <w:szCs w:val="26"/>
    </w:rPr>
  </w:style>
  <w:style w:type="paragraph" w:customStyle="1" w:styleId="Subhead1">
    <w:name w:val="_Subhead1"/>
    <w:basedOn w:val="Body"/>
    <w:qFormat/>
    <w:rsid w:val="000156F2"/>
    <w:pPr>
      <w:keepNext/>
      <w:spacing w:before="120" w:after="0"/>
    </w:pPr>
    <w:rPr>
      <w:b/>
      <w:color w:val="E36C0A"/>
      <w:sz w:val="24"/>
      <w:szCs w:val="24"/>
    </w:rPr>
  </w:style>
  <w:style w:type="paragraph" w:customStyle="1" w:styleId="Default">
    <w:name w:val="Default"/>
    <w:rsid w:val="00E7545A"/>
    <w:pPr>
      <w:autoSpaceDE w:val="0"/>
      <w:autoSpaceDN w:val="0"/>
      <w:adjustRightInd w:val="0"/>
    </w:pPr>
    <w:rPr>
      <w:rFonts w:ascii="Futura Book" w:hAnsi="Futura Book" w:cs="Futura Book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E7545A"/>
    <w:pPr>
      <w:spacing w:line="200" w:lineRule="atLeast"/>
    </w:pPr>
    <w:rPr>
      <w:rFonts w:cs="Times New Roman"/>
      <w:color w:val="auto"/>
    </w:rPr>
  </w:style>
  <w:style w:type="character" w:customStyle="1" w:styleId="A18">
    <w:name w:val="A18"/>
    <w:uiPriority w:val="99"/>
    <w:rsid w:val="00E7545A"/>
    <w:rPr>
      <w:rFonts w:cs="Futura Book"/>
      <w:color w:val="C2342D"/>
      <w:sz w:val="20"/>
      <w:szCs w:val="20"/>
    </w:rPr>
  </w:style>
  <w:style w:type="paragraph" w:customStyle="1" w:styleId="BulletedList1">
    <w:name w:val="_Bulleted List1"/>
    <w:basedOn w:val="Body"/>
    <w:qFormat/>
    <w:rsid w:val="00836D7B"/>
    <w:pPr>
      <w:numPr>
        <w:numId w:val="10"/>
      </w:numPr>
      <w:spacing w:after="60" w:line="240" w:lineRule="auto"/>
    </w:pPr>
  </w:style>
  <w:style w:type="paragraph" w:customStyle="1" w:styleId="Sponsorlevel">
    <w:name w:val="_Sponsor level"/>
    <w:basedOn w:val="Subhead1"/>
    <w:qFormat/>
    <w:rsid w:val="00620484"/>
    <w:pPr>
      <w:spacing w:before="0" w:line="240" w:lineRule="auto"/>
    </w:pPr>
    <w:rPr>
      <w:sz w:val="36"/>
      <w:szCs w:val="36"/>
    </w:rPr>
  </w:style>
  <w:style w:type="paragraph" w:customStyle="1" w:styleId="Price">
    <w:name w:val="_Price"/>
    <w:qFormat/>
    <w:rsid w:val="00A44C98"/>
    <w:pPr>
      <w:keepNext/>
      <w:keepLines/>
      <w:spacing w:after="60"/>
    </w:pPr>
    <w:rPr>
      <w:i/>
      <w:color w:val="002060"/>
      <w:sz w:val="22"/>
      <w:szCs w:val="22"/>
    </w:rPr>
  </w:style>
  <w:style w:type="paragraph" w:customStyle="1" w:styleId="Body0">
    <w:name w:val="$Body"/>
    <w:qFormat/>
    <w:rsid w:val="00EF0AB5"/>
    <w:pPr>
      <w:spacing w:after="120" w:line="320" w:lineRule="exact"/>
    </w:pPr>
    <w:rPr>
      <w:rFonts w:ascii="Segoe UI" w:hAnsi="Segoe UI" w:cs="Segoe UI"/>
      <w:sz w:val="22"/>
      <w:szCs w:val="22"/>
    </w:rPr>
  </w:style>
  <w:style w:type="paragraph" w:customStyle="1" w:styleId="BasicParagraph">
    <w:name w:val="[Basic Paragraph]"/>
    <w:basedOn w:val="Normal"/>
    <w:rsid w:val="00F338FD"/>
    <w:pPr>
      <w:spacing w:after="0" w:line="288" w:lineRule="auto"/>
    </w:pPr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67B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25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4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4F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4F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254FB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831F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831F0"/>
  </w:style>
  <w:style w:type="character" w:styleId="EndnoteReference">
    <w:name w:val="endnote reference"/>
    <w:basedOn w:val="DefaultParagraphFont"/>
    <w:uiPriority w:val="99"/>
    <w:semiHidden/>
    <w:unhideWhenUsed/>
    <w:rsid w:val="009831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31F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31F0"/>
  </w:style>
  <w:style w:type="character" w:styleId="FootnoteReference">
    <w:name w:val="footnote reference"/>
    <w:basedOn w:val="DefaultParagraphFont"/>
    <w:uiPriority w:val="99"/>
    <w:semiHidden/>
    <w:unhideWhenUsed/>
    <w:rsid w:val="009831F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C27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6C2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0279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5054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396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25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97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eanna.bucciarelli\Documents\Kidney%20Walk%20Materials%20(Kidney%20Connect)\Kidney%20Connect%20Materials\2.%20Fundraising%20Development\c.%20Sponsorship\Walk14_PartnerOpp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111A1-A513-3741-98D4-C36A5608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C:\Users\deanna.bucciarelli\Documents\Kidney Walk Materials (Kidney Connect)\Kidney Connect Materials\2. Fundraising Development\c. Sponsorship\Walk14_PartnerOpps_Template.dotx</Template>
  <TotalTime>1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Kidney Foundation</Company>
  <LinksUpToDate>false</LinksUpToDate>
  <CharactersWithSpaces>3364</CharactersWithSpaces>
  <SharedDoc>false</SharedDoc>
  <HLinks>
    <vt:vector size="6" baseType="variant">
      <vt:variant>
        <vt:i4>8323076</vt:i4>
      </vt:variant>
      <vt:variant>
        <vt:i4>0</vt:i4>
      </vt:variant>
      <vt:variant>
        <vt:i4>0</vt:i4>
      </vt:variant>
      <vt:variant>
        <vt:i4>5</vt:i4>
      </vt:variant>
      <vt:variant>
        <vt:lpwstr>mailto:Eric.Albrecht@Kidney.org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Kellman</dc:creator>
  <cp:lastModifiedBy>Tracey Berg-Fulton</cp:lastModifiedBy>
  <cp:revision>2</cp:revision>
  <cp:lastPrinted>2016-06-27T18:26:00Z</cp:lastPrinted>
  <dcterms:created xsi:type="dcterms:W3CDTF">2018-10-09T17:26:00Z</dcterms:created>
  <dcterms:modified xsi:type="dcterms:W3CDTF">2018-10-09T17:26:00Z</dcterms:modified>
</cp:coreProperties>
</file>